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doc_type"/>
    <w:p w:rsidR="00E46B56" w:rsidRPr="00AB2EA4" w:rsidRDefault="00E60904" w:rsidP="00774913">
      <w:pPr>
        <w:pStyle w:val="DOKTYPE"/>
        <w:framePr w:wrap="notBeside"/>
      </w:pPr>
      <w:sdt>
        <w:sdtPr>
          <w:alias w:val="type"/>
          <w:tag w:val="type"/>
          <w:id w:val="190601119"/>
          <w:placeholder>
            <w:docPart w:val="595E144AEE4C4C6DA8965AABAF8838DA"/>
          </w:placeholder>
          <w:dataBinding w:xpath="/root[1]/type[1]" w:storeItemID="{8737507B-677B-4E6B-979C-181070B459A4}"/>
          <w:text/>
        </w:sdtPr>
        <w:sdtEndPr/>
        <w:sdtContent>
          <w:r w:rsidR="00E47BB3">
            <w:t>In</w:t>
          </w:r>
          <w:r w:rsidR="008271F5">
            <w:t>tegration</w:t>
          </w:r>
          <w:r w:rsidR="00E47BB3" w:rsidRPr="00E47BB3">
            <w:t xml:space="preserve"> Guide</w:t>
          </w:r>
        </w:sdtContent>
      </w:sdt>
      <w:bookmarkEnd w:id="0"/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  <w:rPr>
          <w:sz w:val="16"/>
          <w:szCs w:val="16"/>
        </w:rPr>
      </w:pPr>
    </w:p>
    <w:p w:rsidR="00E46B56" w:rsidRPr="00AB2EA4" w:rsidRDefault="00E46B56" w:rsidP="00E46B56">
      <w:pPr>
        <w:spacing w:line="240" w:lineRule="auto"/>
        <w:rPr>
          <w:sz w:val="16"/>
          <w:szCs w:val="16"/>
        </w:rPr>
      </w:pPr>
    </w:p>
    <w:p w:rsidR="00E46B56" w:rsidRPr="00AB2EA4" w:rsidRDefault="00E46B56" w:rsidP="00E46B56">
      <w:pPr>
        <w:spacing w:line="240" w:lineRule="auto"/>
        <w:rPr>
          <w:sz w:val="16"/>
          <w:szCs w:val="16"/>
        </w:rPr>
      </w:pPr>
    </w:p>
    <w:p w:rsidR="00E46B56" w:rsidRPr="00AB2EA4" w:rsidRDefault="00E46B56" w:rsidP="00E46B56">
      <w:pPr>
        <w:spacing w:line="240" w:lineRule="auto"/>
        <w:rPr>
          <w:sz w:val="16"/>
          <w:szCs w:val="16"/>
        </w:rPr>
      </w:pPr>
    </w:p>
    <w:p w:rsidR="00E46B56" w:rsidRPr="00AB2EA4" w:rsidRDefault="00E46B56" w:rsidP="00E46B56">
      <w:pPr>
        <w:spacing w:line="240" w:lineRule="auto"/>
        <w:rPr>
          <w:sz w:val="16"/>
          <w:szCs w:val="16"/>
        </w:rPr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bookmarkStart w:id="1" w:name="dok_navn1"/>
    <w:p w:rsidR="00E46B56" w:rsidRPr="00AB2EA4" w:rsidRDefault="00E60904" w:rsidP="00FE6B47">
      <w:pPr>
        <w:pStyle w:val="Forsidetittel1"/>
      </w:pPr>
      <w:sdt>
        <w:sdtPr>
          <w:alias w:val="doknavn linje 1"/>
          <w:tag w:val="doknavn linje 1"/>
          <w:id w:val="190601137"/>
          <w:placeholder>
            <w:docPart w:val="9A6B3AE426104756AED8E0F14A38180D"/>
          </w:placeholder>
          <w:dataBinding w:xpath="/root[1]/doknavn[1]" w:storeItemID="{8737507B-677B-4E6B-979C-181070B459A4}"/>
          <w:text/>
        </w:sdtPr>
        <w:sdtEndPr/>
        <w:sdtContent>
          <w:r w:rsidR="008271F5">
            <w:t>Netscalerservice 10.x</w:t>
          </w:r>
        </w:sdtContent>
      </w:sdt>
      <w:bookmarkEnd w:id="1"/>
    </w:p>
    <w:bookmarkStart w:id="2" w:name="doknavn2"/>
    <w:p w:rsidR="00E46B56" w:rsidRPr="00AB2EA4" w:rsidRDefault="00E60904" w:rsidP="00FE6B47">
      <w:pPr>
        <w:pStyle w:val="Forsidetittel2"/>
      </w:pPr>
      <w:sdt>
        <w:sdtPr>
          <w:id w:val="190601146"/>
          <w:placeholder>
            <w:docPart w:val="FBF56EFCA27C4B2E9F2ACBA8CEFFD56E"/>
          </w:placeholder>
          <w:text/>
        </w:sdtPr>
        <w:sdtEndPr/>
        <w:sdtContent>
          <w:r w:rsidR="00BC60ED">
            <w:t>BP Code</w:t>
          </w:r>
        </w:sdtContent>
      </w:sdt>
      <w:bookmarkEnd w:id="2"/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  <w:rPr>
          <w:sz w:val="28"/>
          <w:szCs w:val="28"/>
        </w:rPr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  <w:rPr>
          <w:sz w:val="16"/>
          <w:szCs w:val="16"/>
        </w:rPr>
      </w:pPr>
      <w:r w:rsidRPr="00AB2EA4">
        <w:br/>
      </w:r>
    </w:p>
    <w:p w:rsidR="00E46B56" w:rsidRPr="00AB2EA4" w:rsidRDefault="00E46B56" w:rsidP="00E46B56">
      <w:pPr>
        <w:spacing w:line="240" w:lineRule="auto"/>
      </w:pPr>
    </w:p>
    <w:p w:rsidR="00E46B56" w:rsidRPr="00AB2EA4" w:rsidRDefault="00E46B56" w:rsidP="00E46B56">
      <w:pPr>
        <w:spacing w:line="240" w:lineRule="auto"/>
      </w:pPr>
    </w:p>
    <w:tbl>
      <w:tblPr>
        <w:tblW w:w="10774" w:type="dxa"/>
        <w:tblInd w:w="-743" w:type="dxa"/>
        <w:tblLook w:val="00A0" w:firstRow="1" w:lastRow="0" w:firstColumn="1" w:lastColumn="0" w:noHBand="0" w:noVBand="0"/>
      </w:tblPr>
      <w:tblGrid>
        <w:gridCol w:w="6593"/>
        <w:gridCol w:w="4181"/>
      </w:tblGrid>
      <w:tr w:rsidR="00E46B56" w:rsidRPr="003C7F97" w:rsidTr="00E46B56">
        <w:trPr>
          <w:trHeight w:val="777"/>
        </w:trPr>
        <w:tc>
          <w:tcPr>
            <w:tcW w:w="6593" w:type="dxa"/>
          </w:tcPr>
          <w:bookmarkStart w:id="3" w:name="Dropdown1"/>
          <w:p w:rsidR="00E46B56" w:rsidRPr="00AB2EA4" w:rsidRDefault="00E60904" w:rsidP="00E46B56">
            <w:pPr>
              <w:rPr>
                <w:rStyle w:val="DOKUMENTTYPE"/>
              </w:rPr>
            </w:pPr>
            <w:sdt>
              <w:sdtPr>
                <w:rPr>
                  <w:rStyle w:val="DOKUMENTTYPE"/>
                  <w:caps w:val="0"/>
                </w:rPr>
                <w:alias w:val="klassifisering"/>
                <w:tag w:val="klassifisering"/>
                <w:id w:val="85617133"/>
                <w:placeholder>
                  <w:docPart w:val="200F88DE4AB540A1874FF3BBD3A781F8"/>
                </w:placeholder>
                <w:dataBinding w:xpath="/root[1]/klassifisering[1]" w:storeItemID="{8737507B-677B-4E6B-979C-181070B459A4}"/>
                <w:comboBox w:lastValue="Buypass OPEN">
                  <w:listItem w:value="Velg klassifisering"/>
                  <w:listItem w:displayText="Buypass OPEN" w:value="Buypass OPEN"/>
                  <w:listItem w:displayText="Buypass RESTRICTED" w:value="Buypass RESTRICTED"/>
                  <w:listItem w:displayText="Buypass CONFIDENTIAL" w:value="Buypass CONFIDENTIAL"/>
                  <w:listItem w:displayText="Buypass SECRET" w:value="Buypass SECRET"/>
                </w:comboBox>
              </w:sdtPr>
              <w:sdtEndPr>
                <w:rPr>
                  <w:rStyle w:val="DOKUMENTTYPE"/>
                </w:rPr>
              </w:sdtEndPr>
              <w:sdtContent>
                <w:r w:rsidR="003C7F97">
                  <w:rPr>
                    <w:rStyle w:val="DOKUMENTTYPE"/>
                    <w:caps w:val="0"/>
                  </w:rPr>
                  <w:t>Buypass OPEN</w:t>
                </w:r>
              </w:sdtContent>
            </w:sdt>
            <w:bookmarkEnd w:id="3"/>
          </w:p>
          <w:p w:rsidR="00E46B56" w:rsidRPr="00AB2EA4" w:rsidRDefault="00E46B56" w:rsidP="00E46B56"/>
        </w:tc>
        <w:tc>
          <w:tcPr>
            <w:tcW w:w="4181" w:type="dxa"/>
          </w:tcPr>
          <w:p w:rsidR="00E46B56" w:rsidRPr="00BC60ED" w:rsidRDefault="00E46B56" w:rsidP="00E46B56">
            <w:pPr>
              <w:tabs>
                <w:tab w:val="center" w:pos="3730"/>
              </w:tabs>
              <w:jc w:val="right"/>
            </w:pPr>
            <w:r w:rsidRPr="00BC60ED">
              <w:t xml:space="preserve">Version: </w:t>
            </w:r>
            <w:sdt>
              <w:sdtPr>
                <w:alias w:val="versjonsnummer"/>
                <w:tag w:val="versjonsnummer"/>
                <w:id w:val="190601161"/>
                <w:placeholder>
                  <w:docPart w:val="E76C479D15F44A789700D6252F4C710B"/>
                </w:placeholder>
                <w:dataBinding w:xpath="/root[1]/versjonsnummer[1]" w:storeItemID="{8737507B-677B-4E6B-979C-181070B459A4}"/>
                <w:text/>
              </w:sdtPr>
              <w:sdtEndPr/>
              <w:sdtContent>
                <w:r w:rsidR="00BC60ED">
                  <w:t>1.0</w:t>
                </w:r>
              </w:sdtContent>
            </w:sdt>
          </w:p>
          <w:p w:rsidR="00E46B56" w:rsidRPr="00BC60ED" w:rsidRDefault="00E46B56" w:rsidP="00E46B56">
            <w:pPr>
              <w:tabs>
                <w:tab w:val="center" w:pos="3730"/>
              </w:tabs>
              <w:jc w:val="right"/>
            </w:pPr>
            <w:r w:rsidRPr="00BC60ED">
              <w:t xml:space="preserve">Document date: </w:t>
            </w:r>
            <w:sdt>
              <w:sdtPr>
                <w:alias w:val="versjonsdato"/>
                <w:tag w:val="versjonsdato"/>
                <w:id w:val="85617178"/>
                <w:placeholder>
                  <w:docPart w:val="D78EC3EA386C438DA393FAE44248ADF7"/>
                </w:placeholder>
                <w:dataBinding w:xpath="/root[1]/versjonsdato[1]" w:storeItemID="{8737507B-677B-4E6B-979C-181070B459A4}"/>
                <w:date w:fullDate="2017-02-21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E60904">
                  <w:rPr>
                    <w:lang w:val="nb-NO"/>
                  </w:rPr>
                  <w:t>21.02</w:t>
                </w:r>
                <w:r w:rsidR="00E47BB3">
                  <w:rPr>
                    <w:lang w:val="nb-NO"/>
                  </w:rPr>
                  <w:t>.2017</w:t>
                </w:r>
              </w:sdtContent>
            </w:sdt>
          </w:p>
        </w:tc>
      </w:tr>
    </w:tbl>
    <w:p w:rsidR="00E46B56" w:rsidRPr="00BC60ED" w:rsidRDefault="00E46B56" w:rsidP="00E46B56"/>
    <w:p w:rsidR="00BE00E8" w:rsidRPr="00BC60ED" w:rsidRDefault="00BE00E8" w:rsidP="00565962"/>
    <w:p w:rsidR="00BE00E8" w:rsidRPr="00BC60ED" w:rsidRDefault="00BE00E8" w:rsidP="00565962">
      <w:pPr>
        <w:sectPr w:rsidR="00BE00E8" w:rsidRPr="00BC60ED" w:rsidSect="00DC784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7" w:gutter="0"/>
          <w:cols w:space="708"/>
          <w:titlePg/>
          <w:docGrid w:linePitch="360"/>
        </w:sectPr>
      </w:pPr>
      <w:bookmarkStart w:id="4" w:name="_GoBack"/>
      <w:bookmarkEnd w:id="4"/>
    </w:p>
    <w:p w:rsidR="00007C86" w:rsidRPr="00AB2EA4" w:rsidRDefault="00007C86" w:rsidP="009D5682">
      <w:pPr>
        <w:pStyle w:val="TittelIkkeInnhold"/>
      </w:pPr>
      <w:r w:rsidRPr="00AB2EA4">
        <w:lastRenderedPageBreak/>
        <w:t>History of change</w:t>
      </w:r>
    </w:p>
    <w:p w:rsidR="00007C86" w:rsidRPr="00AB2EA4" w:rsidRDefault="00007C86" w:rsidP="00007C8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76"/>
        <w:gridCol w:w="1372"/>
        <w:gridCol w:w="1680"/>
        <w:gridCol w:w="5114"/>
      </w:tblGrid>
      <w:tr w:rsidR="00007C86" w:rsidRPr="00AB2EA4" w:rsidTr="00934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6" w:type="dxa"/>
          </w:tcPr>
          <w:p w:rsidR="00007C86" w:rsidRPr="00AB2EA4" w:rsidRDefault="00007C86" w:rsidP="00007C86">
            <w:pPr>
              <w:rPr>
                <w:b w:val="0"/>
              </w:rPr>
            </w:pPr>
            <w:bookmarkStart w:id="5" w:name="endringshistorie"/>
            <w:bookmarkEnd w:id="5"/>
            <w:r w:rsidRPr="00AB2EA4">
              <w:t>Version</w:t>
            </w:r>
          </w:p>
        </w:tc>
        <w:tc>
          <w:tcPr>
            <w:tcW w:w="1372" w:type="dxa"/>
          </w:tcPr>
          <w:p w:rsidR="00007C86" w:rsidRPr="00AB2EA4" w:rsidRDefault="00007C86" w:rsidP="00007C86">
            <w:pPr>
              <w:rPr>
                <w:b w:val="0"/>
              </w:rPr>
            </w:pPr>
            <w:r w:rsidRPr="00AB2EA4">
              <w:t>Date</w:t>
            </w:r>
          </w:p>
        </w:tc>
        <w:tc>
          <w:tcPr>
            <w:tcW w:w="1680" w:type="dxa"/>
          </w:tcPr>
          <w:p w:rsidR="00007C86" w:rsidRPr="00AB2EA4" w:rsidRDefault="00007C86" w:rsidP="00007C86">
            <w:pPr>
              <w:rPr>
                <w:b w:val="0"/>
              </w:rPr>
            </w:pPr>
            <w:r w:rsidRPr="00AB2EA4">
              <w:t>Status</w:t>
            </w:r>
          </w:p>
        </w:tc>
        <w:tc>
          <w:tcPr>
            <w:tcW w:w="5114" w:type="dxa"/>
          </w:tcPr>
          <w:p w:rsidR="00007C86" w:rsidRPr="00AB2EA4" w:rsidRDefault="00007C86" w:rsidP="00007C86">
            <w:pPr>
              <w:rPr>
                <w:b w:val="0"/>
              </w:rPr>
            </w:pPr>
            <w:r w:rsidRPr="00AB2EA4">
              <w:t>Description/Change</w:t>
            </w:r>
          </w:p>
        </w:tc>
      </w:tr>
      <w:tr w:rsidR="00007C86" w:rsidRPr="00AB2EA4" w:rsidTr="00934FD4">
        <w:tc>
          <w:tcPr>
            <w:tcW w:w="976" w:type="dxa"/>
          </w:tcPr>
          <w:p w:rsidR="00007C86" w:rsidRPr="00AB2EA4" w:rsidRDefault="00BC2637" w:rsidP="00007C86">
            <w:r>
              <w:t>1.0</w:t>
            </w:r>
          </w:p>
        </w:tc>
        <w:sdt>
          <w:sdtPr>
            <w:id w:val="172593698"/>
            <w:placeholder>
              <w:docPart w:val="1FAB868F31F54147BFFAD5E635911264"/>
            </w:placeholder>
            <w:date w:fullDate="2017-01-26T00:00:00Z"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1372" w:type="dxa"/>
              </w:tcPr>
              <w:p w:rsidR="00007C86" w:rsidRPr="00AB2EA4" w:rsidRDefault="00BC60ED" w:rsidP="00007C86">
                <w:r>
                  <w:rPr>
                    <w:lang w:val="nb-NO"/>
                  </w:rPr>
                  <w:t>26.01.2017</w:t>
                </w:r>
              </w:p>
            </w:tc>
          </w:sdtContent>
        </w:sdt>
        <w:sdt>
          <w:sdtPr>
            <w:id w:val="172593742"/>
            <w:placeholder>
              <w:docPart w:val="1A87B2135D8C4902BF9360CA56C7B7CF"/>
            </w:placeholder>
          </w:sdtPr>
          <w:sdtEndPr/>
          <w:sdtContent>
            <w:tc>
              <w:tcPr>
                <w:tcW w:w="1680" w:type="dxa"/>
              </w:tcPr>
              <w:p w:rsidR="00007C86" w:rsidRPr="00AB2EA4" w:rsidRDefault="00BC2637" w:rsidP="00FE6B47">
                <w:r>
                  <w:t>First version</w:t>
                </w:r>
              </w:p>
            </w:tc>
          </w:sdtContent>
        </w:sdt>
        <w:tc>
          <w:tcPr>
            <w:tcW w:w="5114" w:type="dxa"/>
          </w:tcPr>
          <w:p w:rsidR="00007C86" w:rsidRPr="00AB2EA4" w:rsidRDefault="00BC2637" w:rsidP="00007C86">
            <w:r>
              <w:t>First version</w:t>
            </w:r>
          </w:p>
        </w:tc>
      </w:tr>
    </w:tbl>
    <w:p w:rsidR="00A2372C" w:rsidRPr="00AB2EA4" w:rsidRDefault="00A2372C" w:rsidP="009D5682">
      <w:pPr>
        <w:pStyle w:val="TittelIkkeInnhold"/>
      </w:pPr>
    </w:p>
    <w:p w:rsidR="00A2372C" w:rsidRPr="00AB2EA4" w:rsidRDefault="000B77C6" w:rsidP="009D5682">
      <w:pPr>
        <w:pStyle w:val="TittelIkkeInnhold"/>
      </w:pPr>
      <w:r w:rsidRPr="00AB2EA4">
        <w:t>Contributors</w:t>
      </w:r>
    </w:p>
    <w:p w:rsidR="00BE00E8" w:rsidRPr="00AB2EA4" w:rsidRDefault="00BE00E8" w:rsidP="00565962"/>
    <w:tbl>
      <w:tblPr>
        <w:tblStyle w:val="TableGrid"/>
        <w:tblW w:w="9142" w:type="dxa"/>
        <w:tblLayout w:type="fixed"/>
        <w:tblLook w:val="04A0" w:firstRow="1" w:lastRow="0" w:firstColumn="1" w:lastColumn="0" w:noHBand="0" w:noVBand="1"/>
      </w:tblPr>
      <w:tblGrid>
        <w:gridCol w:w="4606"/>
        <w:gridCol w:w="4536"/>
      </w:tblGrid>
      <w:tr w:rsidR="00A2372C" w:rsidRPr="00AB2EA4" w:rsidTr="00ED4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:rsidR="00A2372C" w:rsidRPr="00AB2EA4" w:rsidRDefault="002312B8" w:rsidP="002F4C17">
            <w:bookmarkStart w:id="6" w:name="bidragsytere"/>
            <w:bookmarkEnd w:id="6"/>
            <w:r w:rsidRPr="00AB2EA4">
              <w:t>Company name</w:t>
            </w:r>
          </w:p>
        </w:tc>
        <w:tc>
          <w:tcPr>
            <w:tcW w:w="4536" w:type="dxa"/>
          </w:tcPr>
          <w:p w:rsidR="00A2372C" w:rsidRPr="00AB2EA4" w:rsidRDefault="002312B8" w:rsidP="002F4C17">
            <w:r w:rsidRPr="00AB2EA4">
              <w:t>Name</w:t>
            </w:r>
          </w:p>
        </w:tc>
      </w:tr>
      <w:tr w:rsidR="00A2372C" w:rsidRPr="00AB2EA4" w:rsidTr="00ED4973">
        <w:tc>
          <w:tcPr>
            <w:tcW w:w="4606" w:type="dxa"/>
          </w:tcPr>
          <w:p w:rsidR="00A2372C" w:rsidRPr="00AB2EA4" w:rsidRDefault="00E60904" w:rsidP="00FE6B47">
            <w:sdt>
              <w:sdtPr>
                <w:id w:val="84447754"/>
                <w:placeholder>
                  <w:docPart w:val="D8F05E055270404EBB92AA753EF9D7E0"/>
                </w:placeholder>
              </w:sdtPr>
              <w:sdtEndPr/>
              <w:sdtContent>
                <w:r w:rsidR="00FE6B47">
                  <w:t>Buypass AS</w:t>
                </w:r>
              </w:sdtContent>
            </w:sdt>
          </w:p>
        </w:tc>
        <w:tc>
          <w:tcPr>
            <w:tcW w:w="4536" w:type="dxa"/>
          </w:tcPr>
          <w:p w:rsidR="00A2372C" w:rsidRPr="00AB2EA4" w:rsidRDefault="00E60904" w:rsidP="00FE6B47">
            <w:sdt>
              <w:sdtPr>
                <w:id w:val="84447753"/>
                <w:placeholder>
                  <w:docPart w:val="908040AB386A49F2B91ED3F532870D86"/>
                </w:placeholder>
              </w:sdtPr>
              <w:sdtEndPr/>
              <w:sdtContent>
                <w:r w:rsidR="00BC60ED">
                  <w:t>Asmer Helez</w:t>
                </w:r>
              </w:sdtContent>
            </w:sdt>
          </w:p>
        </w:tc>
      </w:tr>
    </w:tbl>
    <w:p w:rsidR="00A2372C" w:rsidRPr="00AB2EA4" w:rsidRDefault="00A2372C" w:rsidP="00565962"/>
    <w:p w:rsidR="00BE00E8" w:rsidRPr="00AB2EA4" w:rsidRDefault="00BE00E8" w:rsidP="009D5682">
      <w:pPr>
        <w:pStyle w:val="TittelIkkeInnhold"/>
      </w:pPr>
      <w:r w:rsidRPr="00AB2EA4">
        <w:br w:type="page"/>
      </w:r>
      <w:bookmarkStart w:id="7" w:name="Tekst"/>
      <w:bookmarkEnd w:id="7"/>
      <w:r w:rsidR="000B77C6" w:rsidRPr="00AB2EA4">
        <w:lastRenderedPageBreak/>
        <w:t>Table of content</w:t>
      </w:r>
    </w:p>
    <w:p w:rsidR="00BE00E8" w:rsidRPr="00AB2EA4" w:rsidRDefault="00BE00E8" w:rsidP="003D0184">
      <w:pPr>
        <w:ind w:firstLine="708"/>
      </w:pPr>
    </w:p>
    <w:p w:rsidR="00846ACB" w:rsidRPr="00AB2EA4" w:rsidRDefault="00846ACB" w:rsidP="00846ACB"/>
    <w:p w:rsidR="00E60904" w:rsidRDefault="00423551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AB2EA4">
        <w:rPr>
          <w:b w:val="0"/>
          <w:lang w:val="en-US"/>
        </w:rPr>
        <w:fldChar w:fldCharType="begin"/>
      </w:r>
      <w:r w:rsidR="00846ACB" w:rsidRPr="00AB2EA4">
        <w:rPr>
          <w:b w:val="0"/>
          <w:lang w:val="en-US"/>
        </w:rPr>
        <w:instrText xml:space="preserve"> TOC \o "1-6" \h \z \u </w:instrText>
      </w:r>
      <w:r w:rsidRPr="00AB2EA4">
        <w:rPr>
          <w:b w:val="0"/>
          <w:lang w:val="en-US"/>
        </w:rPr>
        <w:fldChar w:fldCharType="separate"/>
      </w:r>
      <w:hyperlink w:anchor="_Toc475515156" w:history="1">
        <w:r w:rsidR="00E60904" w:rsidRPr="005C29CB">
          <w:rPr>
            <w:rStyle w:val="Hyperlink"/>
            <w:noProof/>
          </w:rPr>
          <w:t>Overview</w:t>
        </w:r>
        <w:r w:rsidR="00E60904">
          <w:rPr>
            <w:noProof/>
            <w:webHidden/>
          </w:rPr>
          <w:tab/>
        </w:r>
        <w:r w:rsidR="00E60904">
          <w:rPr>
            <w:noProof/>
            <w:webHidden/>
          </w:rPr>
          <w:fldChar w:fldCharType="begin"/>
        </w:r>
        <w:r w:rsidR="00E60904">
          <w:rPr>
            <w:noProof/>
            <w:webHidden/>
          </w:rPr>
          <w:instrText xml:space="preserve"> PAGEREF _Toc475515156 \h </w:instrText>
        </w:r>
        <w:r w:rsidR="00E60904">
          <w:rPr>
            <w:noProof/>
            <w:webHidden/>
          </w:rPr>
        </w:r>
        <w:r w:rsidR="00E60904">
          <w:rPr>
            <w:noProof/>
            <w:webHidden/>
          </w:rPr>
          <w:fldChar w:fldCharType="separate"/>
        </w:r>
        <w:r w:rsidR="00E60904">
          <w:rPr>
            <w:noProof/>
            <w:webHidden/>
          </w:rPr>
          <w:t>4</w:t>
        </w:r>
        <w:r w:rsidR="00E60904">
          <w:rPr>
            <w:noProof/>
            <w:webHidden/>
          </w:rPr>
          <w:fldChar w:fldCharType="end"/>
        </w:r>
      </w:hyperlink>
    </w:p>
    <w:p w:rsidR="00E60904" w:rsidRDefault="00E60904">
      <w:pPr>
        <w:pStyle w:val="TOC2"/>
        <w:tabs>
          <w:tab w:val="left" w:pos="8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5515157" w:history="1">
        <w:r w:rsidRPr="005C29CB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29CB">
          <w:rPr>
            <w:rStyle w:val="Hyperlink"/>
            <w:noProof/>
          </w:rPr>
          <w:t>Technical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_Toc475515157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60904" w:rsidRDefault="00E60904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75515158" w:history="1">
        <w:r w:rsidRPr="005C29CB">
          <w:rPr>
            <w:rStyle w:val="Hyperlink"/>
            <w:noProof/>
          </w:rPr>
          <w:t>Configure Netscaler with Buypass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_Toc475515158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60904" w:rsidRDefault="00E60904">
      <w:pPr>
        <w:pStyle w:val="TOC2"/>
        <w:tabs>
          <w:tab w:val="left" w:pos="8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5515159" w:history="1">
        <w:r w:rsidRPr="005C29CB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29CB">
          <w:rPr>
            <w:rStyle w:val="Hyperlink"/>
            <w:noProof/>
          </w:rPr>
          <w:t>Prerequisities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_Toc475515159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60904" w:rsidRDefault="00E60904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75515160" w:history="1">
        <w:r w:rsidRPr="005C29CB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_Toc475515160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60904" w:rsidRDefault="00E60904">
      <w:pPr>
        <w:pStyle w:val="TOC2"/>
        <w:tabs>
          <w:tab w:val="left" w:pos="8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5515161" w:history="1">
        <w:r w:rsidRPr="005C29CB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29CB">
          <w:rPr>
            <w:rStyle w:val="Hyperlink"/>
            <w:noProof/>
          </w:rPr>
          <w:t>Add Netscaler to Buypass Code Manager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_Toc475515161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60904" w:rsidRDefault="00E60904">
      <w:pPr>
        <w:pStyle w:val="TOC2"/>
        <w:tabs>
          <w:tab w:val="left" w:pos="8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5515162" w:history="1">
        <w:r w:rsidRPr="005C29CB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29CB">
          <w:rPr>
            <w:rStyle w:val="Hyperlink"/>
            <w:noProof/>
          </w:rPr>
          <w:t>Configure Netscaler with Buypass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_Toc475515162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46ACB" w:rsidRPr="00AB2EA4" w:rsidRDefault="00423551" w:rsidP="00846ACB">
      <w:r w:rsidRPr="00AB2EA4">
        <w:rPr>
          <w:b/>
          <w:color w:val="auto"/>
        </w:rPr>
        <w:fldChar w:fldCharType="end"/>
      </w:r>
    </w:p>
    <w:p w:rsidR="00BE00E8" w:rsidRDefault="00E3371D" w:rsidP="00E47BB3">
      <w:pPr>
        <w:pStyle w:val="Heading1"/>
      </w:pPr>
      <w:r w:rsidRPr="00AB2EA4">
        <w:br w:type="page"/>
      </w:r>
      <w:bookmarkStart w:id="8" w:name="_Toc475515156"/>
      <w:r w:rsidR="00FE6B47" w:rsidRPr="00046061">
        <w:lastRenderedPageBreak/>
        <w:t>Overview</w:t>
      </w:r>
      <w:bookmarkEnd w:id="8"/>
    </w:p>
    <w:p w:rsidR="00F63C35" w:rsidRDefault="00F63C35" w:rsidP="00F63C35">
      <w:pPr>
        <w:pStyle w:val="Heading2"/>
      </w:pPr>
      <w:bookmarkStart w:id="9" w:name="_Toc475515157"/>
      <w:r>
        <w:t>Technical requirements</w:t>
      </w:r>
      <w:bookmarkEnd w:id="9"/>
    </w:p>
    <w:p w:rsidR="00AC06E7" w:rsidRDefault="00AC06E7" w:rsidP="00AC06E7">
      <w:pPr>
        <w:pStyle w:val="Heading1"/>
      </w:pPr>
    </w:p>
    <w:p w:rsidR="00FE6B47" w:rsidRDefault="00E47BB3" w:rsidP="00E47BB3">
      <w:pPr>
        <w:pStyle w:val="Heading1"/>
      </w:pPr>
      <w:bookmarkStart w:id="10" w:name="_Toc475515158"/>
      <w:r>
        <w:t xml:space="preserve">Configure </w:t>
      </w:r>
      <w:proofErr w:type="spellStart"/>
      <w:r>
        <w:t>Netscaler</w:t>
      </w:r>
      <w:proofErr w:type="spellEnd"/>
      <w:r>
        <w:t xml:space="preserve"> with Buypass Code</w:t>
      </w:r>
      <w:bookmarkEnd w:id="10"/>
    </w:p>
    <w:p w:rsidR="00E47BB3" w:rsidRPr="00160505" w:rsidRDefault="00E47BB3" w:rsidP="00E47BB3">
      <w:pPr>
        <w:pStyle w:val="Heading2"/>
      </w:pPr>
      <w:bookmarkStart w:id="11" w:name="_Toc475515159"/>
      <w:proofErr w:type="spellStart"/>
      <w:r>
        <w:t>Prerequisities</w:t>
      </w:r>
      <w:bookmarkEnd w:id="11"/>
      <w:proofErr w:type="spellEnd"/>
    </w:p>
    <w:p w:rsidR="00E47BB3" w:rsidRDefault="00E47BB3" w:rsidP="00E47BB3">
      <w:pPr>
        <w:pStyle w:val="ListParagraph"/>
        <w:numPr>
          <w:ilvl w:val="0"/>
          <w:numId w:val="37"/>
        </w:numPr>
        <w:spacing w:after="160" w:line="259" w:lineRule="auto"/>
        <w:rPr>
          <w:lang w:val="en-US"/>
        </w:rPr>
      </w:pPr>
      <w:proofErr w:type="spellStart"/>
      <w:r>
        <w:rPr>
          <w:lang w:val="en-US"/>
        </w:rPr>
        <w:t>Netscaler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configued</w:t>
      </w:r>
      <w:proofErr w:type="spellEnd"/>
      <w:r>
        <w:rPr>
          <w:lang w:val="en-US"/>
        </w:rPr>
        <w:t xml:space="preserve"> with Active directory authentication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0E72A9F2" wp14:editId="5FEE56FE">
            <wp:extent cx="3179705" cy="22764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7919" cy="22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558C434F" wp14:editId="00FF2344">
            <wp:extent cx="3267075" cy="2146719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8708" cy="21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56F89AF4" wp14:editId="1A5D65C6">
            <wp:extent cx="3222947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0361" cy="171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Heading1"/>
      </w:pPr>
    </w:p>
    <w:p w:rsidR="00E47BB3" w:rsidRDefault="00E47BB3" w:rsidP="00E47BB3">
      <w:pPr>
        <w:pStyle w:val="Heading1"/>
      </w:pPr>
      <w:bookmarkStart w:id="12" w:name="_Toc475515160"/>
      <w:r>
        <w:t>Requirements</w:t>
      </w:r>
      <w:bookmarkEnd w:id="12"/>
    </w:p>
    <w:p w:rsidR="00E47BB3" w:rsidRDefault="00E47BB3" w:rsidP="00E47BB3">
      <w:pPr>
        <w:pStyle w:val="ListParagraph"/>
        <w:numPr>
          <w:ilvl w:val="0"/>
          <w:numId w:val="37"/>
        </w:numPr>
        <w:spacing w:after="160" w:line="259" w:lineRule="auto"/>
        <w:rPr>
          <w:lang w:val="en-US"/>
        </w:rPr>
      </w:pPr>
      <w:r>
        <w:rPr>
          <w:lang w:val="en-US"/>
        </w:rPr>
        <w:t xml:space="preserve">Access to </w:t>
      </w:r>
      <w:proofErr w:type="spellStart"/>
      <w:r>
        <w:rPr>
          <w:lang w:val="en-US"/>
        </w:rPr>
        <w:t>Buypas</w:t>
      </w:r>
      <w:proofErr w:type="spellEnd"/>
      <w:r>
        <w:rPr>
          <w:lang w:val="en-US"/>
        </w:rPr>
        <w:t xml:space="preserve"> Code Manager for dedicated merchant</w:t>
      </w:r>
    </w:p>
    <w:p w:rsidR="00E47BB3" w:rsidRDefault="00E47BB3" w:rsidP="00E47BB3">
      <w:pPr>
        <w:pStyle w:val="ListParagraph"/>
        <w:numPr>
          <w:ilvl w:val="0"/>
          <w:numId w:val="37"/>
        </w:numPr>
        <w:spacing w:after="160" w:line="259" w:lineRule="auto"/>
        <w:rPr>
          <w:lang w:val="en-US"/>
        </w:rPr>
      </w:pPr>
      <w:r>
        <w:rPr>
          <w:lang w:val="en-US"/>
        </w:rPr>
        <w:t>Buypass Code Service Connector installed according to guide:</w:t>
      </w:r>
      <w:r>
        <w:rPr>
          <w:lang w:val="en-US"/>
        </w:rPr>
        <w:br/>
      </w:r>
      <w:hyperlink r:id="rId17" w:history="1">
        <w:r w:rsidRPr="00E47BB3">
          <w:rPr>
            <w:rStyle w:val="Hyperlink"/>
            <w:lang w:val="en-US"/>
          </w:rPr>
          <w:t>https://buypassdev.atlassian.net/wiki/display/BpCode/Installasjonsguider?preview=/7405732/11436034/Service%20Connector8.0.X.X_installationGuide_EN_25.09.2014.pdf</w:t>
        </w:r>
      </w:hyperlink>
      <w:r>
        <w:rPr>
          <w:lang w:val="en-US"/>
        </w:rPr>
        <w:t xml:space="preserve"> </w:t>
      </w: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>
      <w:pPr>
        <w:spacing w:line="240" w:lineRule="auto"/>
        <w:rPr>
          <w:b/>
        </w:rPr>
      </w:pPr>
      <w:r>
        <w:rPr>
          <w:b/>
        </w:rPr>
        <w:br w:type="page"/>
      </w: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pStyle w:val="Heading2"/>
      </w:pPr>
      <w:bookmarkStart w:id="13" w:name="_Toc475515161"/>
      <w:r>
        <w:t xml:space="preserve">Add </w:t>
      </w:r>
      <w:proofErr w:type="spellStart"/>
      <w:r>
        <w:t>Netscaler</w:t>
      </w:r>
      <w:proofErr w:type="spellEnd"/>
      <w:r>
        <w:t xml:space="preserve"> to Buypass Code M</w:t>
      </w:r>
      <w:r w:rsidRPr="00E151E0">
        <w:t>anager</w:t>
      </w:r>
      <w:bookmarkEnd w:id="13"/>
    </w:p>
    <w:p w:rsidR="00E47BB3" w:rsidRDefault="00E47BB3" w:rsidP="00E47BB3">
      <w:pPr>
        <w:pStyle w:val="ListParagraph"/>
        <w:numPr>
          <w:ilvl w:val="0"/>
          <w:numId w:val="38"/>
        </w:numPr>
        <w:spacing w:after="160" w:line="259" w:lineRule="auto"/>
        <w:rPr>
          <w:lang w:val="en-US"/>
        </w:rPr>
      </w:pPr>
      <w:r>
        <w:rPr>
          <w:lang w:val="en-US"/>
        </w:rPr>
        <w:t>Log on Buypass Code Manager -  browse to Configuration – click on RADIUS and click New configuration (</w:t>
      </w:r>
      <w:proofErr w:type="spellStart"/>
      <w:r>
        <w:rPr>
          <w:lang w:val="en-US"/>
        </w:rPr>
        <w:t>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konfigurasjon</w:t>
      </w:r>
      <w:proofErr w:type="spellEnd"/>
      <w:r>
        <w:rPr>
          <w:lang w:val="en-US"/>
        </w:rPr>
        <w:t>)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0C1627C9" wp14:editId="49010F1A">
            <wp:extent cx="2838450" cy="2111316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3361" cy="21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numPr>
          <w:ilvl w:val="0"/>
          <w:numId w:val="38"/>
        </w:numPr>
        <w:spacing w:after="160" w:line="259" w:lineRule="auto"/>
        <w:rPr>
          <w:lang w:val="en-US"/>
        </w:rPr>
      </w:pPr>
      <w:r>
        <w:rPr>
          <w:lang w:val="en-US"/>
        </w:rPr>
        <w:t xml:space="preserve">Fill in </w:t>
      </w:r>
      <w:proofErr w:type="spellStart"/>
      <w:r>
        <w:rPr>
          <w:lang w:val="en-US"/>
        </w:rPr>
        <w:t>ip</w:t>
      </w:r>
      <w:proofErr w:type="spellEnd"/>
      <w:r>
        <w:rPr>
          <w:lang w:val="en-US"/>
        </w:rPr>
        <w:t xml:space="preserve"> address of </w:t>
      </w:r>
      <w:proofErr w:type="spellStart"/>
      <w:r>
        <w:rPr>
          <w:lang w:val="en-US"/>
        </w:rPr>
        <w:t>Netscaler</w:t>
      </w:r>
      <w:proofErr w:type="spellEnd"/>
      <w:r>
        <w:rPr>
          <w:lang w:val="en-US"/>
        </w:rPr>
        <w:t>, shared secret and description. Choose LDAP container where users are homed. Click Save (</w:t>
      </w:r>
      <w:proofErr w:type="spellStart"/>
      <w:r>
        <w:rPr>
          <w:lang w:val="en-US"/>
        </w:rPr>
        <w:t>Lagre</w:t>
      </w:r>
      <w:proofErr w:type="spellEnd"/>
      <w:r>
        <w:rPr>
          <w:lang w:val="en-US"/>
        </w:rPr>
        <w:t>)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48AD446B" wp14:editId="3A268CE5">
            <wp:extent cx="3151414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6521" cy="21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>
      <w:pPr>
        <w:spacing w:line="240" w:lineRule="auto"/>
        <w:rPr>
          <w:b/>
        </w:rPr>
      </w:pPr>
      <w:r>
        <w:rPr>
          <w:b/>
        </w:rPr>
        <w:br w:type="page"/>
      </w:r>
    </w:p>
    <w:p w:rsidR="00E47BB3" w:rsidRDefault="00E47BB3" w:rsidP="00E47BB3">
      <w:pPr>
        <w:rPr>
          <w:b/>
        </w:rPr>
      </w:pPr>
    </w:p>
    <w:p w:rsidR="00E47BB3" w:rsidRDefault="00E47BB3" w:rsidP="00E47BB3">
      <w:pPr>
        <w:rPr>
          <w:b/>
        </w:rPr>
      </w:pPr>
    </w:p>
    <w:p w:rsidR="00E47BB3" w:rsidRDefault="00E47BB3" w:rsidP="00E47BB3">
      <w:pPr>
        <w:pStyle w:val="Heading2"/>
      </w:pPr>
      <w:bookmarkStart w:id="14" w:name="_Toc475515162"/>
      <w:r>
        <w:t xml:space="preserve">Configure </w:t>
      </w:r>
      <w:proofErr w:type="spellStart"/>
      <w:r>
        <w:t>Netscaler</w:t>
      </w:r>
      <w:proofErr w:type="spellEnd"/>
      <w:r>
        <w:t xml:space="preserve"> with Buypass Code</w:t>
      </w:r>
      <w:bookmarkEnd w:id="14"/>
    </w:p>
    <w:p w:rsidR="00E47BB3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t xml:space="preserve">Logon </w:t>
      </w:r>
      <w:proofErr w:type="spellStart"/>
      <w:r>
        <w:rPr>
          <w:lang w:val="en-US"/>
        </w:rPr>
        <w:t>Netscaler</w:t>
      </w:r>
      <w:proofErr w:type="spellEnd"/>
      <w:r>
        <w:rPr>
          <w:lang w:val="en-US"/>
        </w:rPr>
        <w:t>, browse to System</w:t>
      </w:r>
      <w:r w:rsidRPr="00196F79">
        <w:rPr>
          <w:lang w:val="en-US"/>
        </w:rPr>
        <w:sym w:font="Wingdings" w:char="F0E0"/>
      </w:r>
      <w:r>
        <w:rPr>
          <w:lang w:val="en-US"/>
        </w:rPr>
        <w:t>Authentication</w:t>
      </w:r>
      <w:r w:rsidRPr="00196F79">
        <w:rPr>
          <w:lang w:val="en-US"/>
        </w:rPr>
        <w:sym w:font="Wingdings" w:char="F0E0"/>
      </w:r>
      <w:r>
        <w:rPr>
          <w:lang w:val="en-US"/>
        </w:rPr>
        <w:t xml:space="preserve">RADIUS and add RADIUS server 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73F806BA" wp14:editId="0D271019">
            <wp:extent cx="2052987" cy="333375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9379" cy="33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t>Add Policy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2EA152BE" wp14:editId="7DF01DAF">
            <wp:extent cx="2226269" cy="199072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1876" cy="20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lastRenderedPageBreak/>
        <w:t xml:space="preserve">Edit </w:t>
      </w:r>
      <w:proofErr w:type="spellStart"/>
      <w:r>
        <w:rPr>
          <w:lang w:val="en-US"/>
        </w:rPr>
        <w:t>Netscaler</w:t>
      </w:r>
      <w:proofErr w:type="spellEnd"/>
      <w:r>
        <w:rPr>
          <w:lang w:val="en-US"/>
        </w:rPr>
        <w:t xml:space="preserve"> Gateway</w:t>
      </w:r>
      <w:r w:rsidRPr="00196F79">
        <w:rPr>
          <w:lang w:val="en-US"/>
        </w:rPr>
        <w:sym w:font="Wingdings" w:char="F0E0"/>
      </w:r>
      <w:proofErr w:type="spellStart"/>
      <w:r>
        <w:rPr>
          <w:lang w:val="en-US"/>
        </w:rPr>
        <w:t>Virual</w:t>
      </w:r>
      <w:proofErr w:type="spellEnd"/>
      <w:r>
        <w:rPr>
          <w:lang w:val="en-US"/>
        </w:rPr>
        <w:t xml:space="preserve"> server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7FAFBA88" wp14:editId="1393EC45">
            <wp:extent cx="3445944" cy="1752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5002" cy="175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t>Add authentication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2CDBC618" wp14:editId="064B54F3">
            <wp:extent cx="3143250" cy="184465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7955" cy="18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rPr>
          <w:lang w:val="en-US"/>
        </w:rPr>
      </w:pPr>
    </w:p>
    <w:p w:rsidR="00E47BB3" w:rsidRPr="00477569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t>Choose policy and type - secondary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130693AB" wp14:editId="7E5BD318">
            <wp:extent cx="1570667" cy="159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5551" cy="15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Pr="00800BC4" w:rsidRDefault="00E47BB3" w:rsidP="00E47BB3">
      <w:pPr>
        <w:pStyle w:val="ListParagraph"/>
        <w:rPr>
          <w:lang w:val="en-US"/>
        </w:rPr>
      </w:pPr>
    </w:p>
    <w:p w:rsidR="00E47BB3" w:rsidRPr="006E52E5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t>Bind policy</w:t>
      </w:r>
      <w:r>
        <w:br/>
      </w:r>
      <w:r>
        <w:rPr>
          <w:noProof/>
          <w:lang w:eastAsia="nb-NO"/>
        </w:rPr>
        <w:drawing>
          <wp:inline distT="0" distB="0" distL="0" distR="0" wp14:anchorId="23BE46F7" wp14:editId="55B54653">
            <wp:extent cx="2725021" cy="1971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2" cy="198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Pr="006E52E5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proofErr w:type="spellStart"/>
      <w:r>
        <w:lastRenderedPageBreak/>
        <w:t>Click</w:t>
      </w:r>
      <w:proofErr w:type="spellEnd"/>
      <w:r>
        <w:t xml:space="preserve"> Done</w:t>
      </w:r>
      <w:r>
        <w:br/>
      </w:r>
      <w:r>
        <w:rPr>
          <w:noProof/>
          <w:lang w:eastAsia="nb-NO"/>
        </w:rPr>
        <w:drawing>
          <wp:inline distT="0" distB="0" distL="0" distR="0" wp14:anchorId="2657BAC4" wp14:editId="0EA4B82A">
            <wp:extent cx="2536659" cy="5105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2823" cy="51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rPr>
          <w:lang w:val="en-US"/>
        </w:rPr>
      </w:pPr>
    </w:p>
    <w:p w:rsidR="00E47BB3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 w:rsidRPr="006E52E5">
        <w:rPr>
          <w:lang w:val="en-US"/>
        </w:rPr>
        <w:t xml:space="preserve">Logon </w:t>
      </w:r>
      <w:proofErr w:type="spellStart"/>
      <w:r w:rsidRPr="006E52E5">
        <w:rPr>
          <w:lang w:val="en-US"/>
        </w:rPr>
        <w:t>Netscaler</w:t>
      </w:r>
      <w:proofErr w:type="spellEnd"/>
      <w:r w:rsidRPr="006E52E5">
        <w:rPr>
          <w:lang w:val="en-US"/>
        </w:rPr>
        <w:t xml:space="preserve"> with username, password and Buypass OTP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6039D742" wp14:editId="2603DB11">
            <wp:extent cx="4547937" cy="227647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3813" cy="227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 xml:space="preserve">To customize logon page for </w:t>
      </w:r>
      <w:proofErr w:type="spellStart"/>
      <w:r>
        <w:rPr>
          <w:lang w:val="en-US"/>
        </w:rPr>
        <w:t>Netscaler</w:t>
      </w:r>
      <w:proofErr w:type="spellEnd"/>
      <w:r>
        <w:rPr>
          <w:lang w:val="en-US"/>
        </w:rPr>
        <w:t xml:space="preserve"> check </w:t>
      </w:r>
      <w:hyperlink r:id="rId28" w:history="1">
        <w:r w:rsidRPr="00E47BB3">
          <w:rPr>
            <w:rStyle w:val="Hyperlink"/>
            <w:lang w:val="en-US"/>
          </w:rPr>
          <w:t>https://support.citrix.com/article/CTX126206</w:t>
        </w:r>
      </w:hyperlink>
      <w:r>
        <w:rPr>
          <w:lang w:val="en-US"/>
        </w:rPr>
        <w:t xml:space="preserve"> </w:t>
      </w:r>
    </w:p>
    <w:p w:rsidR="00E47BB3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lastRenderedPageBreak/>
        <w:t>User is logged on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7CF7D7B7" wp14:editId="4B1B7EB1">
            <wp:extent cx="3447598" cy="26765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1467" cy="267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pPr>
        <w:pStyle w:val="ListParagraph"/>
        <w:rPr>
          <w:lang w:val="en-US"/>
        </w:rPr>
      </w:pPr>
    </w:p>
    <w:p w:rsidR="00E47BB3" w:rsidRPr="00196F79" w:rsidRDefault="00E47BB3" w:rsidP="00E47BB3">
      <w:pPr>
        <w:pStyle w:val="ListParagraph"/>
        <w:numPr>
          <w:ilvl w:val="0"/>
          <w:numId w:val="39"/>
        </w:numPr>
        <w:spacing w:after="160" w:line="259" w:lineRule="auto"/>
        <w:rPr>
          <w:lang w:val="en-US"/>
        </w:rPr>
      </w:pPr>
      <w:r>
        <w:rPr>
          <w:lang w:val="en-US"/>
        </w:rPr>
        <w:t>Buypass Code Manager log</w:t>
      </w:r>
      <w:r>
        <w:rPr>
          <w:lang w:val="en-US"/>
        </w:rPr>
        <w:br/>
      </w:r>
      <w:r>
        <w:rPr>
          <w:noProof/>
          <w:lang w:eastAsia="nb-NO"/>
        </w:rPr>
        <w:drawing>
          <wp:inline distT="0" distB="0" distL="0" distR="0" wp14:anchorId="78D825D6" wp14:editId="17308545">
            <wp:extent cx="3429000" cy="1523622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43289" cy="1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2E5">
        <w:rPr>
          <w:lang w:val="en-US"/>
        </w:rPr>
        <w:br/>
      </w:r>
      <w:r>
        <w:rPr>
          <w:lang w:val="en-US"/>
        </w:rPr>
        <w:br/>
      </w:r>
    </w:p>
    <w:p w:rsidR="00E47BB3" w:rsidRPr="00196F79" w:rsidRDefault="00E47BB3" w:rsidP="00E47BB3">
      <w:pPr>
        <w:ind w:left="360"/>
      </w:pPr>
    </w:p>
    <w:p w:rsidR="00E47BB3" w:rsidRDefault="00E47BB3" w:rsidP="00E47BB3">
      <w:r>
        <w:rPr>
          <w:noProof/>
          <w:lang w:val="nb-NO"/>
        </w:rPr>
        <w:lastRenderedPageBreak/>
        <w:drawing>
          <wp:inline distT="0" distB="0" distL="0" distR="0" wp14:anchorId="3B756BBA" wp14:editId="22B2993C">
            <wp:extent cx="5760720" cy="38023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Default="00E47BB3" w:rsidP="00E47BB3">
      <w:r>
        <w:rPr>
          <w:noProof/>
          <w:lang w:val="nb-NO"/>
        </w:rPr>
        <w:drawing>
          <wp:inline distT="0" distB="0" distL="0" distR="0" wp14:anchorId="38AD6465" wp14:editId="6EF1491C">
            <wp:extent cx="5760720" cy="3829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3" w:rsidRPr="00E47BB3" w:rsidRDefault="00E47BB3" w:rsidP="00E47BB3"/>
    <w:p w:rsidR="00AC06E7" w:rsidRPr="00AC06E7" w:rsidRDefault="00AC06E7" w:rsidP="00AC06E7"/>
    <w:sectPr w:rsidR="00AC06E7" w:rsidRPr="00AC06E7" w:rsidSect="00D93330">
      <w:headerReference w:type="default" r:id="rId33"/>
      <w:pgSz w:w="11906" w:h="16838"/>
      <w:pgMar w:top="1381" w:right="1417" w:bottom="1618" w:left="1417" w:header="426" w:footer="28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6E7" w:rsidRDefault="00AC06E7" w:rsidP="00565962">
      <w:r>
        <w:separator/>
      </w:r>
    </w:p>
  </w:endnote>
  <w:endnote w:type="continuationSeparator" w:id="0">
    <w:p w:rsidR="00AC06E7" w:rsidRDefault="00AC06E7" w:rsidP="00565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6E7" w:rsidRPr="00FE6B47" w:rsidRDefault="00AC06E7" w:rsidP="004627E8">
    <w:pPr>
      <w:pStyle w:val="topp-bunntekst"/>
    </w:pPr>
    <w:r>
      <w:rPr>
        <w:noProof/>
        <w:lang w:val="nb-N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-311150</wp:posOffset>
          </wp:positionH>
          <wp:positionV relativeFrom="paragraph">
            <wp:posOffset>-167005</wp:posOffset>
          </wp:positionV>
          <wp:extent cx="6434455" cy="106045"/>
          <wp:effectExtent l="19050" t="0" r="4445" b="0"/>
          <wp:wrapNone/>
          <wp:docPr id="10" name="Picture 4" descr="klamme_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lamme_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455" cy="106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E6B47">
      <w:t>Buypass AS</w:t>
    </w:r>
    <w:r w:rsidRPr="00FE6B47">
      <w:tab/>
    </w:r>
    <w:sdt>
      <w:sdtPr>
        <w:rPr>
          <w:rStyle w:val="DOKUMENTTYPE"/>
          <w:caps w:val="0"/>
          <w:sz w:val="18"/>
          <w:szCs w:val="18"/>
        </w:rPr>
        <w:alias w:val="klassifisering"/>
        <w:tag w:val="klassifisering"/>
        <w:id w:val="458183577"/>
        <w:placeholder>
          <w:docPart w:val="FFFCF2BEAFB749EBA390482AAB014EBB"/>
        </w:placeholder>
        <w:dataBinding w:xpath="/root[1]/klassifisering[1]" w:storeItemID="{8737507B-677B-4E6B-979C-181070B459A4}"/>
        <w:comboBox w:lastValue="Buypass OPEN">
          <w:listItem w:value="Velg klassifisering"/>
          <w:listItem w:displayText="ÅPEN" w:value="ÅPEN"/>
          <w:listItem w:displayText="BUYPASS FORTROLIG" w:value="BUYPASS FORTROLIG"/>
          <w:listItem w:displayText="BUYPASS KONFIDENSIELL" w:value="BUYPASS KONFIDENSIELL"/>
          <w:listItem w:displayText="BUYPASS HEMMELIG" w:value="BUYPASS HEMMELIG"/>
        </w:comboBox>
      </w:sdtPr>
      <w:sdtEndPr>
        <w:rPr>
          <w:rStyle w:val="DOKUMENTTYPE"/>
        </w:rPr>
      </w:sdtEndPr>
      <w:sdtContent>
        <w:r w:rsidRPr="003C7F97">
          <w:rPr>
            <w:rStyle w:val="DOKUMENTTYPE"/>
            <w:caps w:val="0"/>
            <w:sz w:val="18"/>
            <w:szCs w:val="18"/>
          </w:rPr>
          <w:t>Buypass OPEN</w:t>
        </w:r>
      </w:sdtContent>
    </w:sdt>
    <w:r w:rsidRPr="00FE6B47">
      <w:tab/>
    </w:r>
    <w:r w:rsidRPr="00FE6B47">
      <w:rPr>
        <w:sz w:val="18"/>
      </w:rPr>
      <w:t xml:space="preserve">Page </w:t>
    </w:r>
    <w:r>
      <w:rPr>
        <w:sz w:val="18"/>
      </w:rPr>
      <w:fldChar w:fldCharType="begin"/>
    </w:r>
    <w:r w:rsidRPr="00FE6B47">
      <w:rPr>
        <w:sz w:val="18"/>
      </w:rPr>
      <w:instrText xml:space="preserve"> PAGE </w:instrText>
    </w:r>
    <w:r>
      <w:rPr>
        <w:sz w:val="18"/>
      </w:rPr>
      <w:fldChar w:fldCharType="separate"/>
    </w:r>
    <w:r w:rsidR="00E60904">
      <w:rPr>
        <w:noProof/>
        <w:sz w:val="18"/>
      </w:rPr>
      <w:t>11</w:t>
    </w:r>
    <w:r>
      <w:rPr>
        <w:sz w:val="18"/>
      </w:rPr>
      <w:fldChar w:fldCharType="end"/>
    </w:r>
    <w:r w:rsidRPr="00FE6B47">
      <w:t xml:space="preserve"> of </w:t>
    </w:r>
    <w:r w:rsidRPr="00B56FE1">
      <w:rPr>
        <w:rStyle w:val="PageNumber"/>
        <w:sz w:val="18"/>
      </w:rPr>
      <w:fldChar w:fldCharType="begin"/>
    </w:r>
    <w:r w:rsidRPr="00FE6B47">
      <w:rPr>
        <w:rStyle w:val="PageNumber"/>
        <w:sz w:val="18"/>
      </w:rPr>
      <w:instrText xml:space="preserve"> NUMPAGES </w:instrText>
    </w:r>
    <w:r w:rsidRPr="00B56FE1">
      <w:rPr>
        <w:rStyle w:val="PageNumber"/>
        <w:sz w:val="18"/>
      </w:rPr>
      <w:fldChar w:fldCharType="separate"/>
    </w:r>
    <w:r w:rsidR="00E60904">
      <w:rPr>
        <w:rStyle w:val="PageNumber"/>
        <w:noProof/>
        <w:sz w:val="18"/>
      </w:rPr>
      <w:t>11</w:t>
    </w:r>
    <w:r w:rsidRPr="00B56FE1">
      <w:rPr>
        <w:rStyle w:val="PageNumber"/>
        <w:sz w:val="18"/>
      </w:rPr>
      <w:fldChar w:fldCharType="end"/>
    </w:r>
    <w:r w:rsidRPr="00FE6B47">
      <w:t xml:space="preserve"> </w:t>
    </w:r>
  </w:p>
  <w:p w:rsidR="00AC06E7" w:rsidRPr="00FE6B47" w:rsidRDefault="00AC06E7" w:rsidP="004627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20" w:type="dxa"/>
      <w:tblInd w:w="-601" w:type="dxa"/>
      <w:tblLook w:val="00A0" w:firstRow="1" w:lastRow="0" w:firstColumn="1" w:lastColumn="0" w:noHBand="0" w:noVBand="0"/>
    </w:tblPr>
    <w:tblGrid>
      <w:gridCol w:w="10740"/>
      <w:gridCol w:w="222"/>
      <w:gridCol w:w="222"/>
      <w:gridCol w:w="222"/>
    </w:tblGrid>
    <w:tr w:rsidR="00AC06E7" w:rsidRPr="00EE3DBF" w:rsidTr="00F511E7">
      <w:tc>
        <w:tcPr>
          <w:tcW w:w="1560" w:type="dxa"/>
        </w:tcPr>
        <w:p w:rsidR="00AC06E7" w:rsidRDefault="00AC06E7">
          <w:r w:rsidRPr="004C6C9F">
            <w:rPr>
              <w:b/>
              <w:noProof/>
              <w:lang w:val="nb-NO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-277041</wp:posOffset>
                </wp:positionH>
                <wp:positionV relativeFrom="paragraph">
                  <wp:posOffset>-275136</wp:posOffset>
                </wp:positionV>
                <wp:extent cx="7208247" cy="117565"/>
                <wp:effectExtent l="19050" t="0" r="9525" b="0"/>
                <wp:wrapNone/>
                <wp:docPr id="5" name="Bilde 7" descr="klamme_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klamme_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0425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tbl>
          <w:tblPr>
            <w:tblW w:w="10524" w:type="dxa"/>
            <w:tblLook w:val="04A0" w:firstRow="1" w:lastRow="0" w:firstColumn="1" w:lastColumn="0" w:noHBand="0" w:noVBand="1"/>
          </w:tblPr>
          <w:tblGrid>
            <w:gridCol w:w="3119"/>
            <w:gridCol w:w="1843"/>
            <w:gridCol w:w="2977"/>
            <w:gridCol w:w="2585"/>
          </w:tblGrid>
          <w:tr w:rsidR="00AC06E7" w:rsidRPr="00796342" w:rsidTr="008F2ED1">
            <w:trPr>
              <w:trHeight w:val="187"/>
            </w:trPr>
            <w:tc>
              <w:tcPr>
                <w:tcW w:w="3119" w:type="dxa"/>
              </w:tcPr>
              <w:p w:rsidR="00AC06E7" w:rsidRPr="00C9019D" w:rsidRDefault="00AC06E7" w:rsidP="00EE3DBF">
                <w:pPr>
                  <w:pStyle w:val="topp-bunntekst"/>
                  <w:rPr>
                    <w:b/>
                  </w:rPr>
                </w:pPr>
                <w:r w:rsidRPr="00C9019D">
                  <w:rPr>
                    <w:b/>
                  </w:rPr>
                  <w:t>Buypass AS</w:t>
                </w:r>
              </w:p>
            </w:tc>
            <w:tc>
              <w:tcPr>
                <w:tcW w:w="1843" w:type="dxa"/>
              </w:tcPr>
              <w:p w:rsidR="00AC06E7" w:rsidRPr="00EE3DBF" w:rsidRDefault="00AC06E7" w:rsidP="00EE3DBF">
                <w:pPr>
                  <w:pStyle w:val="topp-bunntekst"/>
                </w:pPr>
              </w:p>
            </w:tc>
            <w:tc>
              <w:tcPr>
                <w:tcW w:w="2977" w:type="dxa"/>
              </w:tcPr>
              <w:p w:rsidR="00AC06E7" w:rsidRPr="00EE3DBF" w:rsidRDefault="00AC06E7" w:rsidP="00EE3DBF">
                <w:pPr>
                  <w:pStyle w:val="topp-bunntekst"/>
                </w:pPr>
              </w:p>
            </w:tc>
            <w:tc>
              <w:tcPr>
                <w:tcW w:w="2585" w:type="dxa"/>
              </w:tcPr>
              <w:p w:rsidR="00AC06E7" w:rsidRPr="00EE3DBF" w:rsidRDefault="00AC06E7" w:rsidP="00EE3DBF">
                <w:pPr>
                  <w:pStyle w:val="topp-bunntekst"/>
                </w:pPr>
              </w:p>
            </w:tc>
          </w:tr>
          <w:tr w:rsidR="00AC06E7" w:rsidRPr="004F454B" w:rsidTr="008F2ED1">
            <w:trPr>
              <w:trHeight w:val="136"/>
            </w:trPr>
            <w:tc>
              <w:tcPr>
                <w:tcW w:w="3119" w:type="dxa"/>
              </w:tcPr>
              <w:p w:rsidR="00AC06E7" w:rsidRPr="004F454B" w:rsidRDefault="00AC06E7" w:rsidP="008F2ED1">
                <w:pPr>
                  <w:pStyle w:val="topp-bunntekst"/>
                  <w:spacing w:line="220" w:lineRule="exact"/>
                  <w:rPr>
                    <w:lang w:val="pl-PL"/>
                  </w:rPr>
                </w:pPr>
                <w:r w:rsidRPr="004F454B">
                  <w:rPr>
                    <w:lang w:val="pl-PL"/>
                  </w:rPr>
                  <w:t>Nydalsveien 30A, PO Box 4364 Nydalen</w:t>
                </w:r>
              </w:p>
            </w:tc>
            <w:tc>
              <w:tcPr>
                <w:tcW w:w="1843" w:type="dxa"/>
              </w:tcPr>
              <w:p w:rsidR="00AC06E7" w:rsidRPr="00EE3DBF" w:rsidRDefault="00AC06E7" w:rsidP="008F2ED1">
                <w:pPr>
                  <w:pStyle w:val="topp-bunntekst"/>
                  <w:spacing w:line="220" w:lineRule="exact"/>
                </w:pPr>
                <w:r w:rsidRPr="00EE3DBF">
                  <w:t>Tel.: +47 23 14 59 00</w:t>
                </w:r>
              </w:p>
            </w:tc>
            <w:tc>
              <w:tcPr>
                <w:tcW w:w="2977" w:type="dxa"/>
              </w:tcPr>
              <w:p w:rsidR="00AC06E7" w:rsidRPr="0084780A" w:rsidRDefault="00AC06E7" w:rsidP="008F2ED1">
                <w:pPr>
                  <w:pStyle w:val="topp-bunntekst"/>
                  <w:spacing w:line="220" w:lineRule="exact"/>
                  <w:rPr>
                    <w:lang w:val="fr-CH"/>
                  </w:rPr>
                </w:pPr>
                <w:r w:rsidRPr="0084780A">
                  <w:rPr>
                    <w:lang w:val="fr-CH"/>
                  </w:rPr>
                  <w:t>E-mail: kundeservice@buypass.no</w:t>
                </w:r>
              </w:p>
            </w:tc>
            <w:tc>
              <w:tcPr>
                <w:tcW w:w="2585" w:type="dxa"/>
              </w:tcPr>
              <w:p w:rsidR="00AC06E7" w:rsidRPr="0084780A" w:rsidRDefault="00AC06E7" w:rsidP="008F2ED1">
                <w:pPr>
                  <w:pStyle w:val="topp-bunntekst"/>
                  <w:spacing w:line="220" w:lineRule="exact"/>
                  <w:rPr>
                    <w:lang w:val="fr-CH"/>
                  </w:rPr>
                </w:pPr>
              </w:p>
            </w:tc>
          </w:tr>
          <w:tr w:rsidR="00AC06E7" w:rsidTr="00EE3DBF">
            <w:tc>
              <w:tcPr>
                <w:tcW w:w="3119" w:type="dxa"/>
              </w:tcPr>
              <w:p w:rsidR="00AC06E7" w:rsidRPr="00EE3DBF" w:rsidRDefault="00AC06E7" w:rsidP="008F2ED1">
                <w:pPr>
                  <w:pStyle w:val="topp-bunntekst"/>
                  <w:spacing w:line="220" w:lineRule="exact"/>
                </w:pPr>
                <w:r w:rsidRPr="00EE3DBF">
                  <w:t>N-0402 Oslo, Norway</w:t>
                </w:r>
              </w:p>
            </w:tc>
            <w:tc>
              <w:tcPr>
                <w:tcW w:w="1843" w:type="dxa"/>
              </w:tcPr>
              <w:p w:rsidR="00AC06E7" w:rsidRPr="00EE3DBF" w:rsidRDefault="00AC06E7" w:rsidP="008F2ED1">
                <w:pPr>
                  <w:pStyle w:val="topp-bunntekst"/>
                  <w:spacing w:line="220" w:lineRule="exact"/>
                </w:pPr>
                <w:r w:rsidRPr="00EE3DBF">
                  <w:t>Fax: +47 23 14 59 01</w:t>
                </w:r>
              </w:p>
            </w:tc>
            <w:tc>
              <w:tcPr>
                <w:tcW w:w="2977" w:type="dxa"/>
              </w:tcPr>
              <w:p w:rsidR="00AC06E7" w:rsidRPr="00EE3DBF" w:rsidRDefault="00AC06E7" w:rsidP="008F2ED1">
                <w:pPr>
                  <w:pStyle w:val="topp-bunntekst"/>
                  <w:spacing w:line="220" w:lineRule="exact"/>
                </w:pPr>
                <w:r w:rsidRPr="00EE3DBF">
                  <w:t>VAT: NO 983 163 327</w:t>
                </w:r>
              </w:p>
            </w:tc>
            <w:tc>
              <w:tcPr>
                <w:tcW w:w="2585" w:type="dxa"/>
              </w:tcPr>
              <w:p w:rsidR="00AC06E7" w:rsidRPr="00EE3DBF" w:rsidRDefault="00AC06E7" w:rsidP="008F2ED1">
                <w:pPr>
                  <w:pStyle w:val="topp-bunntekst"/>
                  <w:spacing w:line="220" w:lineRule="exact"/>
                  <w:jc w:val="right"/>
                  <w:rPr>
                    <w:b/>
                  </w:rPr>
                </w:pPr>
                <w:r w:rsidRPr="00EE3DBF">
                  <w:rPr>
                    <w:b/>
                  </w:rPr>
                  <w:t>www.buypass.no</w:t>
                </w:r>
              </w:p>
            </w:tc>
          </w:tr>
        </w:tbl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  <w:tc>
        <w:tcPr>
          <w:tcW w:w="3544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  <w:tc>
        <w:tcPr>
          <w:tcW w:w="2268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  <w:tc>
        <w:tcPr>
          <w:tcW w:w="3048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</w:tr>
    <w:tr w:rsidR="00AC06E7" w:rsidTr="00F511E7">
      <w:tc>
        <w:tcPr>
          <w:tcW w:w="1560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  <w:tc>
        <w:tcPr>
          <w:tcW w:w="3544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  <w:tc>
        <w:tcPr>
          <w:tcW w:w="2268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  <w:tc>
        <w:tcPr>
          <w:tcW w:w="3048" w:type="dxa"/>
        </w:tcPr>
        <w:p w:rsidR="00AC06E7" w:rsidRPr="005523C3" w:rsidRDefault="00AC06E7" w:rsidP="00565962">
          <w:pPr>
            <w:pStyle w:val="Footer"/>
            <w:rPr>
              <w:sz w:val="16"/>
              <w:szCs w:val="16"/>
            </w:rPr>
          </w:pPr>
        </w:p>
      </w:tc>
    </w:tr>
  </w:tbl>
  <w:p w:rsidR="00AC06E7" w:rsidRDefault="00AC06E7" w:rsidP="00565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6E7" w:rsidRDefault="00AC06E7" w:rsidP="00565962">
      <w:r>
        <w:separator/>
      </w:r>
    </w:p>
  </w:footnote>
  <w:footnote w:type="continuationSeparator" w:id="0">
    <w:p w:rsidR="00AC06E7" w:rsidRDefault="00AC06E7" w:rsidP="00565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6E7" w:rsidRDefault="00AC06E7" w:rsidP="0056596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-1344295</wp:posOffset>
          </wp:positionH>
          <wp:positionV relativeFrom="paragraph">
            <wp:posOffset>-231140</wp:posOffset>
          </wp:positionV>
          <wp:extent cx="8026400" cy="992251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0" cy="9922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AC06E7" w:rsidRDefault="00AC06E7" w:rsidP="005659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6E7" w:rsidRDefault="00AC06E7" w:rsidP="00565962">
    <w:pPr>
      <w:pStyle w:val="Header"/>
    </w:pPr>
    <w:r>
      <w:rPr>
        <w:noProof/>
      </w:rPr>
      <w:drawing>
        <wp:anchor distT="0" distB="0" distL="114300" distR="114300" simplePos="0" relativeHeight="251654143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-133604</wp:posOffset>
          </wp:positionV>
          <wp:extent cx="8035925" cy="9940925"/>
          <wp:effectExtent l="0" t="0" r="3175" b="3175"/>
          <wp:wrapNone/>
          <wp:docPr id="9" name="Picture 9" descr="forside-tilbud-bgr_blue_ba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orside-tilbud-bgr_blue_basi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9940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4929505</wp:posOffset>
          </wp:positionH>
          <wp:positionV relativeFrom="paragraph">
            <wp:posOffset>-195580</wp:posOffset>
          </wp:positionV>
          <wp:extent cx="1318260" cy="404495"/>
          <wp:effectExtent l="19050" t="0" r="0" b="0"/>
          <wp:wrapThrough wrapText="bothSides">
            <wp:wrapPolygon edited="0">
              <wp:start x="-312" y="0"/>
              <wp:lineTo x="-312" y="20345"/>
              <wp:lineTo x="21538" y="20345"/>
              <wp:lineTo x="21538" y="0"/>
              <wp:lineTo x="-312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04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9"/>
      <w:gridCol w:w="4253"/>
    </w:tblGrid>
    <w:tr w:rsidR="00AC06E7" w:rsidRPr="007407E1" w:rsidTr="00EA14E2">
      <w:trPr>
        <w:trHeight w:val="132"/>
      </w:trPr>
      <w:tc>
        <w:tcPr>
          <w:tcW w:w="4889" w:type="dxa"/>
        </w:tcPr>
        <w:p w:rsidR="00AC06E7" w:rsidRPr="007407E1" w:rsidRDefault="00E60904" w:rsidP="00E442F6">
          <w:pPr>
            <w:pStyle w:val="topp-bunntekst"/>
            <w:rPr>
              <w:i/>
              <w:sz w:val="18"/>
              <w:szCs w:val="18"/>
              <w:lang w:val="nb-NO"/>
            </w:rPr>
          </w:pPr>
          <w:sdt>
            <w:sdtPr>
              <w:alias w:val="type"/>
              <w:tag w:val="type"/>
              <w:id w:val="458183564"/>
              <w:dataBinding w:xpath="/root[1]/type[1]" w:storeItemID="{8737507B-677B-4E6B-979C-181070B459A4}"/>
              <w:text/>
            </w:sdtPr>
            <w:sdtEndPr/>
            <w:sdtContent>
              <w:r w:rsidR="008271F5">
                <w:rPr>
                  <w:lang w:val="nb-NO"/>
                </w:rPr>
                <w:t>Integration Guide</w:t>
              </w:r>
            </w:sdtContent>
          </w:sdt>
        </w:p>
      </w:tc>
      <w:tc>
        <w:tcPr>
          <w:tcW w:w="4253" w:type="dxa"/>
        </w:tcPr>
        <w:p w:rsidR="00AC06E7" w:rsidRPr="007407E1" w:rsidRDefault="00AC06E7" w:rsidP="006235D1">
          <w:pPr>
            <w:pStyle w:val="topp-bunntekst"/>
            <w:jc w:val="right"/>
            <w:rPr>
              <w:lang w:val="nb-NO"/>
            </w:rPr>
          </w:pPr>
          <w:r w:rsidRPr="007407E1">
            <w:rPr>
              <w:lang w:val="nb-NO"/>
            </w:rPr>
            <w:t xml:space="preserve">Version: </w:t>
          </w:r>
          <w:sdt>
            <w:sdtPr>
              <w:alias w:val="versjonsnummer"/>
              <w:tag w:val="versjonsnummer"/>
              <w:id w:val="458183574"/>
              <w:dataBinding w:xpath="/root[1]/versjonsnummer[1]" w:storeItemID="{8737507B-677B-4E6B-979C-181070B459A4}"/>
              <w:text/>
            </w:sdtPr>
            <w:sdtEndPr/>
            <w:sdtContent>
              <w:r w:rsidR="00BC60ED">
                <w:rPr>
                  <w:lang w:val="nb-NO"/>
                </w:rPr>
                <w:t>1.0</w:t>
              </w:r>
            </w:sdtContent>
          </w:sdt>
        </w:p>
      </w:tc>
    </w:tr>
    <w:tr w:rsidR="00AC06E7" w:rsidTr="00EA14E2">
      <w:tc>
        <w:tcPr>
          <w:tcW w:w="4889" w:type="dxa"/>
        </w:tcPr>
        <w:p w:rsidR="00AC06E7" w:rsidRPr="007407E1" w:rsidRDefault="00E60904" w:rsidP="006235D1">
          <w:pPr>
            <w:pStyle w:val="topp-bunntekst"/>
            <w:rPr>
              <w:sz w:val="18"/>
              <w:lang w:val="nb-NO"/>
            </w:rPr>
          </w:pPr>
          <w:sdt>
            <w:sdtPr>
              <w:rPr>
                <w:rStyle w:val="topp-bunntekstChar"/>
              </w:rPr>
              <w:alias w:val="doknavn linje 1"/>
              <w:tag w:val="doknavn linje 1"/>
              <w:id w:val="458183565"/>
              <w:dataBinding w:xpath="/root[1]/doknavn[1]" w:storeItemID="{8737507B-677B-4E6B-979C-181070B459A4}"/>
              <w:text/>
            </w:sdtPr>
            <w:sdtEndPr>
              <w:rPr>
                <w:rStyle w:val="DefaultParagraphFont"/>
              </w:rPr>
            </w:sdtEndPr>
            <w:sdtContent>
              <w:proofErr w:type="spellStart"/>
              <w:r w:rsidR="008271F5">
                <w:rPr>
                  <w:rStyle w:val="topp-bunntekstChar"/>
                  <w:lang w:val="nb-NO"/>
                </w:rPr>
                <w:t>Netscalerservice</w:t>
              </w:r>
              <w:proofErr w:type="spellEnd"/>
              <w:r w:rsidR="008271F5">
                <w:rPr>
                  <w:rStyle w:val="topp-bunntekstChar"/>
                  <w:lang w:val="nb-NO"/>
                </w:rPr>
                <w:t xml:space="preserve"> 10.x</w:t>
              </w:r>
            </w:sdtContent>
          </w:sdt>
          <w:r w:rsidR="00AC06E7" w:rsidRPr="007407E1">
            <w:rPr>
              <w:lang w:val="nb-NO"/>
            </w:rPr>
            <w:t xml:space="preserve"> </w:t>
          </w:r>
        </w:p>
      </w:tc>
      <w:tc>
        <w:tcPr>
          <w:tcW w:w="4253" w:type="dxa"/>
        </w:tcPr>
        <w:p w:rsidR="00AC06E7" w:rsidRDefault="00AC06E7" w:rsidP="006235D1">
          <w:pPr>
            <w:pStyle w:val="topp-bunntekst"/>
            <w:jc w:val="right"/>
          </w:pPr>
          <w:r>
            <w:t>Doc. date</w:t>
          </w:r>
          <w:r w:rsidRPr="00237589">
            <w:t xml:space="preserve">: </w:t>
          </w:r>
          <w:sdt>
            <w:sdtPr>
              <w:alias w:val="versjonsdato"/>
              <w:tag w:val="versjonsdato"/>
              <w:id w:val="458183575"/>
              <w:dataBinding w:xpath="/root[1]/versjonsdato[1]" w:storeItemID="{8737507B-677B-4E6B-979C-181070B459A4}"/>
              <w:date w:fullDate="2017-02-21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E60904">
                <w:rPr>
                  <w:lang w:val="nb-NO"/>
                </w:rPr>
                <w:t>21.02</w:t>
              </w:r>
              <w:r w:rsidR="00E47BB3">
                <w:rPr>
                  <w:lang w:val="nb-NO"/>
                </w:rPr>
                <w:t>.2017</w:t>
              </w:r>
            </w:sdtContent>
          </w:sdt>
        </w:p>
      </w:tc>
    </w:tr>
  </w:tbl>
  <w:p w:rsidR="00AC06E7" w:rsidRDefault="00AC06E7" w:rsidP="00565962">
    <w:pPr>
      <w:pStyle w:val="Header"/>
    </w:pPr>
    <w:r w:rsidRPr="00636B9E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-345168</wp:posOffset>
          </wp:positionH>
          <wp:positionV relativeFrom="paragraph">
            <wp:posOffset>88900</wp:posOffset>
          </wp:positionV>
          <wp:extent cx="6429557" cy="104503"/>
          <wp:effectExtent l="19050" t="0" r="4445" b="0"/>
          <wp:wrapNone/>
          <wp:docPr id="8" name="Bilde 6" descr="klamme_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lamme_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455" cy="106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66630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9EE7A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AEEAED12"/>
    <w:lvl w:ilvl="0">
      <w:start w:val="1"/>
      <w:numFmt w:val="decimal"/>
      <w:lvlText w:val="%1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lvlText w:val="%1.%2.%3.%4.%5.%6.%7.%8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3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4" w15:restartNumberingAfterBreak="0">
    <w:nsid w:val="00340AB8"/>
    <w:multiLevelType w:val="hybridMultilevel"/>
    <w:tmpl w:val="6316D1A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10FDF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6849EC"/>
    <w:multiLevelType w:val="hybridMultilevel"/>
    <w:tmpl w:val="2752E4A8"/>
    <w:lvl w:ilvl="0" w:tplc="88246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9925CED"/>
    <w:multiLevelType w:val="hybridMultilevel"/>
    <w:tmpl w:val="8A5C88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222D7"/>
    <w:multiLevelType w:val="hybridMultilevel"/>
    <w:tmpl w:val="741E3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A236C"/>
    <w:multiLevelType w:val="multilevel"/>
    <w:tmpl w:val="35BAAA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2A32C8F"/>
    <w:multiLevelType w:val="hybridMultilevel"/>
    <w:tmpl w:val="6D12B93C"/>
    <w:lvl w:ilvl="0" w:tplc="89CE44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8198D"/>
    <w:multiLevelType w:val="hybridMultilevel"/>
    <w:tmpl w:val="56DE11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477E3"/>
    <w:multiLevelType w:val="hybridMultilevel"/>
    <w:tmpl w:val="02CC8A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A54FD"/>
    <w:multiLevelType w:val="hybridMultilevel"/>
    <w:tmpl w:val="901A97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E1550"/>
    <w:multiLevelType w:val="hybridMultilevel"/>
    <w:tmpl w:val="D00C154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A3676"/>
    <w:multiLevelType w:val="hybridMultilevel"/>
    <w:tmpl w:val="D7AEF014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C3B6C"/>
    <w:multiLevelType w:val="hybridMultilevel"/>
    <w:tmpl w:val="B98827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1024D"/>
    <w:multiLevelType w:val="hybridMultilevel"/>
    <w:tmpl w:val="DDBAB5B6"/>
    <w:lvl w:ilvl="0" w:tplc="A56234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E17D24"/>
    <w:multiLevelType w:val="hybridMultilevel"/>
    <w:tmpl w:val="4AD64CA0"/>
    <w:lvl w:ilvl="0" w:tplc="BA748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85F28"/>
    <w:multiLevelType w:val="hybridMultilevel"/>
    <w:tmpl w:val="94948E8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85049"/>
    <w:multiLevelType w:val="hybridMultilevel"/>
    <w:tmpl w:val="C9F661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FD6284"/>
    <w:multiLevelType w:val="hybridMultilevel"/>
    <w:tmpl w:val="5AEECB90"/>
    <w:lvl w:ilvl="0" w:tplc="6536231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407" w:hanging="283"/>
        </w:pPr>
        <w:rPr>
          <w:rFonts w:ascii="Symbol" w:hAnsi="Symbol" w:hint="default"/>
        </w:rPr>
      </w:lvl>
    </w:lvlOverride>
  </w:num>
  <w:num w:numId="3">
    <w:abstractNumId w:val="3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3115" w:hanging="283"/>
        </w:pPr>
        <w:rPr>
          <w:rFonts w:ascii="Symbol" w:hAnsi="Symbol" w:hint="default"/>
        </w:rPr>
      </w:lvl>
    </w:lvlOverride>
  </w:num>
  <w:num w:numId="4">
    <w:abstractNumId w:val="5"/>
  </w:num>
  <w:num w:numId="5">
    <w:abstractNumId w:val="2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16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1"/>
  </w:num>
  <w:num w:numId="23">
    <w:abstractNumId w:val="0"/>
  </w:num>
  <w:num w:numId="24">
    <w:abstractNumId w:val="15"/>
  </w:num>
  <w:num w:numId="25">
    <w:abstractNumId w:val="7"/>
  </w:num>
  <w:num w:numId="26">
    <w:abstractNumId w:val="11"/>
  </w:num>
  <w:num w:numId="27">
    <w:abstractNumId w:val="6"/>
  </w:num>
  <w:num w:numId="28">
    <w:abstractNumId w:val="12"/>
  </w:num>
  <w:num w:numId="29">
    <w:abstractNumId w:val="13"/>
  </w:num>
  <w:num w:numId="30">
    <w:abstractNumId w:val="14"/>
  </w:num>
  <w:num w:numId="31">
    <w:abstractNumId w:val="16"/>
  </w:num>
  <w:num w:numId="32">
    <w:abstractNumId w:val="4"/>
  </w:num>
  <w:num w:numId="33">
    <w:abstractNumId w:val="17"/>
  </w:num>
  <w:num w:numId="34">
    <w:abstractNumId w:val="20"/>
  </w:num>
  <w:num w:numId="35">
    <w:abstractNumId w:val="18"/>
  </w:num>
  <w:num w:numId="36">
    <w:abstractNumId w:val="16"/>
  </w:num>
  <w:num w:numId="37">
    <w:abstractNumId w:val="9"/>
  </w:num>
  <w:num w:numId="38">
    <w:abstractNumId w:val="10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oNotShadeFormData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7D"/>
    <w:rsid w:val="00003364"/>
    <w:rsid w:val="00006811"/>
    <w:rsid w:val="00007C86"/>
    <w:rsid w:val="00015ED7"/>
    <w:rsid w:val="0002695B"/>
    <w:rsid w:val="000330AC"/>
    <w:rsid w:val="0003643E"/>
    <w:rsid w:val="00037E1D"/>
    <w:rsid w:val="00046061"/>
    <w:rsid w:val="00052FA5"/>
    <w:rsid w:val="00056F02"/>
    <w:rsid w:val="0007471D"/>
    <w:rsid w:val="00091364"/>
    <w:rsid w:val="00097C1F"/>
    <w:rsid w:val="000B01CE"/>
    <w:rsid w:val="000B77C6"/>
    <w:rsid w:val="000C1ABD"/>
    <w:rsid w:val="000C7D1E"/>
    <w:rsid w:val="000E1AE6"/>
    <w:rsid w:val="00111D73"/>
    <w:rsid w:val="00114BCE"/>
    <w:rsid w:val="00123DE1"/>
    <w:rsid w:val="00126D0B"/>
    <w:rsid w:val="00151287"/>
    <w:rsid w:val="001565C4"/>
    <w:rsid w:val="001609FD"/>
    <w:rsid w:val="00170AE4"/>
    <w:rsid w:val="00175DCD"/>
    <w:rsid w:val="00194891"/>
    <w:rsid w:val="001B032C"/>
    <w:rsid w:val="001C5ABC"/>
    <w:rsid w:val="001C6768"/>
    <w:rsid w:val="001E0C40"/>
    <w:rsid w:val="001E581F"/>
    <w:rsid w:val="001F4DD3"/>
    <w:rsid w:val="0020198E"/>
    <w:rsid w:val="00203DB8"/>
    <w:rsid w:val="002067D3"/>
    <w:rsid w:val="00212AF7"/>
    <w:rsid w:val="002228B5"/>
    <w:rsid w:val="002312B8"/>
    <w:rsid w:val="00237589"/>
    <w:rsid w:val="00240822"/>
    <w:rsid w:val="00246F44"/>
    <w:rsid w:val="0025003A"/>
    <w:rsid w:val="002515CF"/>
    <w:rsid w:val="00252E25"/>
    <w:rsid w:val="00257252"/>
    <w:rsid w:val="00294B3F"/>
    <w:rsid w:val="002A7FFE"/>
    <w:rsid w:val="002B0F45"/>
    <w:rsid w:val="002D5508"/>
    <w:rsid w:val="002E5128"/>
    <w:rsid w:val="002F3B76"/>
    <w:rsid w:val="002F4C17"/>
    <w:rsid w:val="00302474"/>
    <w:rsid w:val="00305CBA"/>
    <w:rsid w:val="00350E9F"/>
    <w:rsid w:val="00390186"/>
    <w:rsid w:val="003963AE"/>
    <w:rsid w:val="00397CD7"/>
    <w:rsid w:val="003A5D93"/>
    <w:rsid w:val="003B03B7"/>
    <w:rsid w:val="003B2BFA"/>
    <w:rsid w:val="003B75A0"/>
    <w:rsid w:val="003C7F97"/>
    <w:rsid w:val="003D0184"/>
    <w:rsid w:val="003E641B"/>
    <w:rsid w:val="003F3A40"/>
    <w:rsid w:val="003F3CBD"/>
    <w:rsid w:val="00406F2F"/>
    <w:rsid w:val="004078B3"/>
    <w:rsid w:val="0041695F"/>
    <w:rsid w:val="0041757A"/>
    <w:rsid w:val="0042338F"/>
    <w:rsid w:val="00423551"/>
    <w:rsid w:val="004311F2"/>
    <w:rsid w:val="0043467D"/>
    <w:rsid w:val="00435494"/>
    <w:rsid w:val="00441A76"/>
    <w:rsid w:val="004627E8"/>
    <w:rsid w:val="0046523F"/>
    <w:rsid w:val="00470508"/>
    <w:rsid w:val="004924AD"/>
    <w:rsid w:val="004939DF"/>
    <w:rsid w:val="004955A9"/>
    <w:rsid w:val="00496B1F"/>
    <w:rsid w:val="004A180C"/>
    <w:rsid w:val="004B6055"/>
    <w:rsid w:val="004C234A"/>
    <w:rsid w:val="004C2A1E"/>
    <w:rsid w:val="004C6C9F"/>
    <w:rsid w:val="004F454B"/>
    <w:rsid w:val="004F76DB"/>
    <w:rsid w:val="00542DD1"/>
    <w:rsid w:val="005523C3"/>
    <w:rsid w:val="00553913"/>
    <w:rsid w:val="00556A87"/>
    <w:rsid w:val="005654F9"/>
    <w:rsid w:val="00565962"/>
    <w:rsid w:val="00596D77"/>
    <w:rsid w:val="005A6C37"/>
    <w:rsid w:val="005A6CC0"/>
    <w:rsid w:val="005B3D89"/>
    <w:rsid w:val="005B4E46"/>
    <w:rsid w:val="005C3744"/>
    <w:rsid w:val="005C4C82"/>
    <w:rsid w:val="005E0624"/>
    <w:rsid w:val="005E651A"/>
    <w:rsid w:val="005F2504"/>
    <w:rsid w:val="00604DFE"/>
    <w:rsid w:val="0062145A"/>
    <w:rsid w:val="00621665"/>
    <w:rsid w:val="006235D1"/>
    <w:rsid w:val="00624274"/>
    <w:rsid w:val="00636B9E"/>
    <w:rsid w:val="00643725"/>
    <w:rsid w:val="00680256"/>
    <w:rsid w:val="006858ED"/>
    <w:rsid w:val="00691494"/>
    <w:rsid w:val="006926D0"/>
    <w:rsid w:val="006938DC"/>
    <w:rsid w:val="006B0A06"/>
    <w:rsid w:val="006B721E"/>
    <w:rsid w:val="006C04C2"/>
    <w:rsid w:val="006C2360"/>
    <w:rsid w:val="006C46EA"/>
    <w:rsid w:val="006D2A6F"/>
    <w:rsid w:val="006D5830"/>
    <w:rsid w:val="006D7078"/>
    <w:rsid w:val="006E0646"/>
    <w:rsid w:val="006F5500"/>
    <w:rsid w:val="007109B3"/>
    <w:rsid w:val="00723B9E"/>
    <w:rsid w:val="007348F4"/>
    <w:rsid w:val="007407E1"/>
    <w:rsid w:val="00747612"/>
    <w:rsid w:val="00747D71"/>
    <w:rsid w:val="00760F11"/>
    <w:rsid w:val="00774913"/>
    <w:rsid w:val="00783F3B"/>
    <w:rsid w:val="007A2BB4"/>
    <w:rsid w:val="007B273A"/>
    <w:rsid w:val="007E2B71"/>
    <w:rsid w:val="007E39C0"/>
    <w:rsid w:val="008271F5"/>
    <w:rsid w:val="00846ACB"/>
    <w:rsid w:val="0084780A"/>
    <w:rsid w:val="0085623F"/>
    <w:rsid w:val="008565E0"/>
    <w:rsid w:val="00856A91"/>
    <w:rsid w:val="00857C07"/>
    <w:rsid w:val="00864E2F"/>
    <w:rsid w:val="00874511"/>
    <w:rsid w:val="00882252"/>
    <w:rsid w:val="00884DB5"/>
    <w:rsid w:val="00885223"/>
    <w:rsid w:val="00892AD0"/>
    <w:rsid w:val="008A582E"/>
    <w:rsid w:val="008C2853"/>
    <w:rsid w:val="008C2E9B"/>
    <w:rsid w:val="008C4502"/>
    <w:rsid w:val="008C66E8"/>
    <w:rsid w:val="008D57C2"/>
    <w:rsid w:val="008E1627"/>
    <w:rsid w:val="008E3ABB"/>
    <w:rsid w:val="008F2ED1"/>
    <w:rsid w:val="0092661E"/>
    <w:rsid w:val="00926755"/>
    <w:rsid w:val="009327E9"/>
    <w:rsid w:val="00934FD4"/>
    <w:rsid w:val="00941329"/>
    <w:rsid w:val="00953123"/>
    <w:rsid w:val="00960C0B"/>
    <w:rsid w:val="00963255"/>
    <w:rsid w:val="009750A4"/>
    <w:rsid w:val="00984BE7"/>
    <w:rsid w:val="009B4D5B"/>
    <w:rsid w:val="009C1F0E"/>
    <w:rsid w:val="009C6EC0"/>
    <w:rsid w:val="009D3D1A"/>
    <w:rsid w:val="009D5682"/>
    <w:rsid w:val="009E2ED5"/>
    <w:rsid w:val="00A04A1E"/>
    <w:rsid w:val="00A138FB"/>
    <w:rsid w:val="00A21018"/>
    <w:rsid w:val="00A2372C"/>
    <w:rsid w:val="00A356E3"/>
    <w:rsid w:val="00A41733"/>
    <w:rsid w:val="00A5643B"/>
    <w:rsid w:val="00A70F0A"/>
    <w:rsid w:val="00A81F6B"/>
    <w:rsid w:val="00A844CE"/>
    <w:rsid w:val="00A8795E"/>
    <w:rsid w:val="00AA070B"/>
    <w:rsid w:val="00AB2EA4"/>
    <w:rsid w:val="00AB6752"/>
    <w:rsid w:val="00AC06E7"/>
    <w:rsid w:val="00AE3175"/>
    <w:rsid w:val="00AE40E1"/>
    <w:rsid w:val="00B130C8"/>
    <w:rsid w:val="00B26C7C"/>
    <w:rsid w:val="00B50447"/>
    <w:rsid w:val="00B56CBE"/>
    <w:rsid w:val="00B56D64"/>
    <w:rsid w:val="00B67829"/>
    <w:rsid w:val="00B7494B"/>
    <w:rsid w:val="00BC2637"/>
    <w:rsid w:val="00BC4C61"/>
    <w:rsid w:val="00BC4FB2"/>
    <w:rsid w:val="00BC60ED"/>
    <w:rsid w:val="00BD1E6F"/>
    <w:rsid w:val="00BE00E8"/>
    <w:rsid w:val="00BE02C2"/>
    <w:rsid w:val="00BE1275"/>
    <w:rsid w:val="00BF023B"/>
    <w:rsid w:val="00C0592B"/>
    <w:rsid w:val="00C142D9"/>
    <w:rsid w:val="00C27A64"/>
    <w:rsid w:val="00C41D62"/>
    <w:rsid w:val="00C5492E"/>
    <w:rsid w:val="00C64800"/>
    <w:rsid w:val="00C71D69"/>
    <w:rsid w:val="00C76AA9"/>
    <w:rsid w:val="00C844E9"/>
    <w:rsid w:val="00C9019D"/>
    <w:rsid w:val="00CA42C9"/>
    <w:rsid w:val="00CB1648"/>
    <w:rsid w:val="00CD2B55"/>
    <w:rsid w:val="00CD7386"/>
    <w:rsid w:val="00CE0BED"/>
    <w:rsid w:val="00D03E17"/>
    <w:rsid w:val="00D2003D"/>
    <w:rsid w:val="00D32837"/>
    <w:rsid w:val="00D35E70"/>
    <w:rsid w:val="00D41A9F"/>
    <w:rsid w:val="00D41B7A"/>
    <w:rsid w:val="00D5779B"/>
    <w:rsid w:val="00D721EA"/>
    <w:rsid w:val="00D825F8"/>
    <w:rsid w:val="00D8328E"/>
    <w:rsid w:val="00D93330"/>
    <w:rsid w:val="00DC7847"/>
    <w:rsid w:val="00DE000B"/>
    <w:rsid w:val="00DE5C38"/>
    <w:rsid w:val="00DF0ABA"/>
    <w:rsid w:val="00E02503"/>
    <w:rsid w:val="00E20088"/>
    <w:rsid w:val="00E3371D"/>
    <w:rsid w:val="00E42080"/>
    <w:rsid w:val="00E442F6"/>
    <w:rsid w:val="00E44B9A"/>
    <w:rsid w:val="00E46B56"/>
    <w:rsid w:val="00E47BB3"/>
    <w:rsid w:val="00E60904"/>
    <w:rsid w:val="00E63D24"/>
    <w:rsid w:val="00E85A87"/>
    <w:rsid w:val="00E85FDA"/>
    <w:rsid w:val="00E87B9D"/>
    <w:rsid w:val="00E92E81"/>
    <w:rsid w:val="00EA0BEE"/>
    <w:rsid w:val="00EA14E2"/>
    <w:rsid w:val="00EA6574"/>
    <w:rsid w:val="00EB5EC7"/>
    <w:rsid w:val="00EB7D89"/>
    <w:rsid w:val="00EC0A96"/>
    <w:rsid w:val="00ED4973"/>
    <w:rsid w:val="00ED5CFF"/>
    <w:rsid w:val="00EE3DBF"/>
    <w:rsid w:val="00EF0BC4"/>
    <w:rsid w:val="00F010B6"/>
    <w:rsid w:val="00F1185E"/>
    <w:rsid w:val="00F1266F"/>
    <w:rsid w:val="00F16950"/>
    <w:rsid w:val="00F22390"/>
    <w:rsid w:val="00F41FD0"/>
    <w:rsid w:val="00F460F3"/>
    <w:rsid w:val="00F50378"/>
    <w:rsid w:val="00F511E7"/>
    <w:rsid w:val="00F60A36"/>
    <w:rsid w:val="00F63C35"/>
    <w:rsid w:val="00F6590D"/>
    <w:rsid w:val="00F76880"/>
    <w:rsid w:val="00F77A28"/>
    <w:rsid w:val="00F9283B"/>
    <w:rsid w:val="00FB5FB3"/>
    <w:rsid w:val="00FC11AF"/>
    <w:rsid w:val="00FC1AE8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1"/>
    <o:shapelayout v:ext="edit">
      <o:idmap v:ext="edit" data="1"/>
    </o:shapelayout>
  </w:shapeDefaults>
  <w:decimalSymbol w:val=","/>
  <w:listSeparator w:val=";"/>
  <w14:docId w14:val="25E99530"/>
  <w15:docId w15:val="{8A77EC78-75F6-4EF9-8119-8F5D39AF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EA4"/>
    <w:pPr>
      <w:spacing w:line="288" w:lineRule="auto"/>
    </w:pPr>
    <w:rPr>
      <w:rFonts w:ascii="Arial" w:hAnsi="Arial"/>
      <w:color w:val="000000" w:themeColor="text1"/>
      <w:sz w:val="20"/>
      <w:szCs w:val="20"/>
      <w:lang w:val="en-US"/>
    </w:rPr>
  </w:style>
  <w:style w:type="paragraph" w:styleId="Heading1">
    <w:name w:val="heading 1"/>
    <w:next w:val="Normal"/>
    <w:link w:val="Heading1Char"/>
    <w:autoRedefine/>
    <w:uiPriority w:val="99"/>
    <w:qFormat/>
    <w:rsid w:val="00046061"/>
    <w:pPr>
      <w:keepNext/>
      <w:spacing w:before="200" w:after="200" w:line="288" w:lineRule="auto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Heading2">
    <w:name w:val="heading 2"/>
    <w:next w:val="Normal"/>
    <w:link w:val="Heading2Char"/>
    <w:autoRedefine/>
    <w:uiPriority w:val="99"/>
    <w:qFormat/>
    <w:rsid w:val="005654F9"/>
    <w:pPr>
      <w:keepNext/>
      <w:numPr>
        <w:ilvl w:val="1"/>
        <w:numId w:val="21"/>
      </w:numPr>
      <w:spacing w:before="200" w:line="288" w:lineRule="auto"/>
      <w:outlineLvl w:val="1"/>
    </w:pPr>
    <w:rPr>
      <w:rFonts w:ascii="Arial" w:hAnsi="Arial"/>
      <w:b/>
      <w:sz w:val="24"/>
      <w:szCs w:val="20"/>
      <w:lang w:val="en-US"/>
    </w:rPr>
  </w:style>
  <w:style w:type="paragraph" w:styleId="Heading3">
    <w:name w:val="heading 3"/>
    <w:next w:val="Normal"/>
    <w:link w:val="Heading3Char"/>
    <w:uiPriority w:val="99"/>
    <w:qFormat/>
    <w:rsid w:val="005654F9"/>
    <w:pPr>
      <w:keepNext/>
      <w:numPr>
        <w:ilvl w:val="2"/>
        <w:numId w:val="21"/>
      </w:numPr>
      <w:spacing w:before="200" w:line="288" w:lineRule="auto"/>
      <w:outlineLvl w:val="2"/>
    </w:pPr>
    <w:rPr>
      <w:rFonts w:ascii="Arial" w:hAnsi="Arial"/>
      <w:b/>
      <w:sz w:val="20"/>
      <w:szCs w:val="20"/>
      <w:lang w:val="en-US"/>
    </w:rPr>
  </w:style>
  <w:style w:type="paragraph" w:styleId="Heading4">
    <w:name w:val="heading 4"/>
    <w:next w:val="Normal"/>
    <w:link w:val="Heading4Char"/>
    <w:uiPriority w:val="99"/>
    <w:qFormat/>
    <w:rsid w:val="005654F9"/>
    <w:pPr>
      <w:keepNext/>
      <w:numPr>
        <w:ilvl w:val="3"/>
        <w:numId w:val="21"/>
      </w:numPr>
      <w:spacing w:line="288" w:lineRule="auto"/>
      <w:outlineLvl w:val="3"/>
    </w:pPr>
    <w:rPr>
      <w:rFonts w:ascii="Arial" w:hAnsi="Arial"/>
      <w:b/>
      <w:sz w:val="20"/>
      <w:szCs w:val="20"/>
      <w:u w:val="single"/>
      <w:lang w:val="en-US"/>
    </w:rPr>
  </w:style>
  <w:style w:type="paragraph" w:styleId="Heading5">
    <w:name w:val="heading 5"/>
    <w:next w:val="Normal"/>
    <w:link w:val="Heading5Char"/>
    <w:uiPriority w:val="99"/>
    <w:qFormat/>
    <w:rsid w:val="005654F9"/>
    <w:pPr>
      <w:numPr>
        <w:ilvl w:val="4"/>
        <w:numId w:val="21"/>
      </w:numPr>
      <w:spacing w:line="288" w:lineRule="auto"/>
      <w:outlineLvl w:val="4"/>
    </w:pPr>
    <w:rPr>
      <w:rFonts w:ascii="Arial" w:hAnsi="Arial"/>
      <w:i/>
      <w:sz w:val="20"/>
      <w:szCs w:val="20"/>
      <w:lang w:val="en-US"/>
    </w:rPr>
  </w:style>
  <w:style w:type="paragraph" w:styleId="Heading6">
    <w:name w:val="heading 6"/>
    <w:next w:val="Normal"/>
    <w:link w:val="Heading6Char"/>
    <w:uiPriority w:val="99"/>
    <w:qFormat/>
    <w:rsid w:val="005654F9"/>
    <w:pPr>
      <w:numPr>
        <w:ilvl w:val="5"/>
        <w:numId w:val="21"/>
      </w:numPr>
      <w:spacing w:line="288" w:lineRule="auto"/>
      <w:outlineLvl w:val="5"/>
    </w:pPr>
    <w:rPr>
      <w:rFonts w:ascii="Arial" w:hAnsi="Arial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9"/>
    <w:unhideWhenUsed/>
    <w:rsid w:val="00B7494B"/>
    <w:pPr>
      <w:numPr>
        <w:ilvl w:val="6"/>
        <w:numId w:val="2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unhideWhenUsed/>
    <w:rsid w:val="00B7494B"/>
    <w:pPr>
      <w:numPr>
        <w:ilvl w:val="7"/>
        <w:numId w:val="2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unhideWhenUsed/>
    <w:rsid w:val="00B7494B"/>
    <w:pPr>
      <w:numPr>
        <w:ilvl w:val="8"/>
        <w:numId w:val="21"/>
      </w:num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6061"/>
    <w:rPr>
      <w:rFonts w:ascii="Arial" w:hAnsi="Arial"/>
      <w:b/>
      <w:kern w:val="28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5654F9"/>
    <w:rPr>
      <w:rFonts w:ascii="Arial" w:hAnsi="Arial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5654F9"/>
    <w:rPr>
      <w:rFonts w:ascii="Arial" w:hAnsi="Arial"/>
      <w:b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5654F9"/>
    <w:rPr>
      <w:rFonts w:ascii="Arial" w:hAnsi="Arial"/>
      <w:b/>
      <w:sz w:val="20"/>
      <w:szCs w:val="20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rsid w:val="005654F9"/>
    <w:rPr>
      <w:rFonts w:ascii="Arial" w:hAnsi="Arial"/>
      <w:i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rsid w:val="005654F9"/>
    <w:rPr>
      <w:rFonts w:ascii="Arial" w:hAnsi="Arial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4871A7"/>
    <w:rPr>
      <w:rFonts w:ascii="Arial" w:hAnsi="Arial"/>
      <w:color w:val="000000" w:themeColor="text1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4871A7"/>
    <w:rPr>
      <w:rFonts w:ascii="Arial" w:hAnsi="Arial"/>
      <w:i/>
      <w:color w:val="000000" w:themeColor="text1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4871A7"/>
    <w:rPr>
      <w:rFonts w:ascii="Arial" w:hAnsi="Arial"/>
      <w:i/>
      <w:color w:val="000000" w:themeColor="text1"/>
      <w:sz w:val="18"/>
      <w:szCs w:val="20"/>
      <w:lang w:val="en-US"/>
    </w:rPr>
  </w:style>
  <w:style w:type="paragraph" w:styleId="Header">
    <w:name w:val="header"/>
    <w:link w:val="HeaderChar"/>
    <w:uiPriority w:val="99"/>
    <w:rsid w:val="00B7494B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44E9"/>
    <w:rPr>
      <w:rFonts w:ascii="Arial" w:hAnsi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B749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7612"/>
    <w:rPr>
      <w:rFonts w:ascii="Arial" w:hAnsi="Arial"/>
      <w:color w:val="000000" w:themeColor="text1"/>
      <w:sz w:val="20"/>
      <w:szCs w:val="20"/>
      <w:lang w:val="en-US"/>
    </w:rPr>
  </w:style>
  <w:style w:type="paragraph" w:styleId="TOC1">
    <w:name w:val="toc 1"/>
    <w:next w:val="Normal"/>
    <w:autoRedefine/>
    <w:uiPriority w:val="39"/>
    <w:rsid w:val="00B7494B"/>
    <w:pPr>
      <w:tabs>
        <w:tab w:val="right" w:leader="dot" w:pos="9072"/>
      </w:tabs>
    </w:pPr>
    <w:rPr>
      <w:rFonts w:ascii="Arial" w:hAnsi="Arial"/>
      <w:b/>
      <w:sz w:val="20"/>
      <w:szCs w:val="20"/>
    </w:rPr>
  </w:style>
  <w:style w:type="paragraph" w:styleId="TOC2">
    <w:name w:val="toc 2"/>
    <w:next w:val="Normal"/>
    <w:autoRedefine/>
    <w:uiPriority w:val="39"/>
    <w:rsid w:val="00B7494B"/>
    <w:pPr>
      <w:tabs>
        <w:tab w:val="right" w:leader="dot" w:pos="9072"/>
      </w:tabs>
      <w:ind w:left="220"/>
    </w:pPr>
    <w:rPr>
      <w:rFonts w:ascii="Arial" w:hAnsi="Arial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B7494B"/>
    <w:rPr>
      <w:color w:val="FF000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871A7"/>
    <w:rPr>
      <w:rFonts w:ascii="Arial" w:hAnsi="Arial"/>
      <w:color w:val="FF0000"/>
      <w:sz w:val="20"/>
      <w:szCs w:val="20"/>
      <w:lang w:val="en-US"/>
    </w:rPr>
  </w:style>
  <w:style w:type="paragraph" w:styleId="BodyText">
    <w:name w:val="Body Text"/>
    <w:link w:val="BodyTextChar"/>
    <w:uiPriority w:val="99"/>
    <w:rsid w:val="00B7494B"/>
    <w:pPr>
      <w:spacing w:after="200" w:line="288" w:lineRule="auto"/>
    </w:pPr>
    <w:rPr>
      <w:rFonts w:ascii="Arial" w:hAnsi="Arial"/>
      <w:color w:val="000000" w:themeColor="text1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871A7"/>
    <w:rPr>
      <w:rFonts w:ascii="Arial" w:hAnsi="Arial"/>
      <w:color w:val="000000" w:themeColor="text1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B74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A7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PageNumber">
    <w:name w:val="page number"/>
    <w:basedOn w:val="DefaultParagraphFont"/>
    <w:uiPriority w:val="99"/>
    <w:rsid w:val="00B7494B"/>
    <w:rPr>
      <w:rFonts w:cs="Times New Roman"/>
    </w:rPr>
  </w:style>
  <w:style w:type="character" w:styleId="Hyperlink">
    <w:name w:val="Hyperlink"/>
    <w:basedOn w:val="DefaultParagraphFont"/>
    <w:uiPriority w:val="99"/>
    <w:rsid w:val="00B7494B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B7494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494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1A7"/>
    <w:rPr>
      <w:rFonts w:ascii="Arial" w:hAnsi="Arial"/>
      <w:color w:val="000000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4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1A7"/>
    <w:rPr>
      <w:rFonts w:ascii="Arial" w:hAnsi="Arial"/>
      <w:b/>
      <w:bCs/>
      <w:color w:val="000000" w:themeColor="text1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E92E81"/>
    <w:rPr>
      <w:rFonts w:ascii="Arial" w:hAnsi="Arial"/>
      <w:sz w:val="20"/>
      <w:szCs w:val="20"/>
    </w:rPr>
    <w:tblPr>
      <w:tblBorders>
        <w:top w:val="single" w:sz="12" w:space="0" w:color="667E9D"/>
        <w:left w:val="single" w:sz="12" w:space="0" w:color="667E9D"/>
        <w:bottom w:val="single" w:sz="12" w:space="0" w:color="667E9D"/>
        <w:right w:val="single" w:sz="12" w:space="0" w:color="667E9D"/>
        <w:insideH w:val="single" w:sz="6" w:space="0" w:color="667E9D"/>
        <w:insideV w:val="single" w:sz="6" w:space="0" w:color="667E9D"/>
      </w:tblBorders>
      <w:tblCellMar>
        <w:top w:w="85" w:type="dxa"/>
        <w:bottom w:w="28" w:type="dxa"/>
      </w:tblCellMar>
    </w:tblPr>
    <w:tblStylePr w:type="firstRow">
      <w:pPr>
        <w:jc w:val="left"/>
      </w:pPr>
      <w:rPr>
        <w:rFonts w:ascii="Arial" w:hAnsi="Arial"/>
        <w:b/>
        <w:sz w:val="20"/>
      </w:rPr>
      <w:tblPr/>
      <w:tcPr>
        <w:shd w:val="clear" w:color="auto" w:fill="E3E8EF"/>
        <w:tcMar>
          <w:top w:w="284" w:type="dxa"/>
          <w:left w:w="0" w:type="nil"/>
          <w:bottom w:w="0" w:type="nil"/>
          <w:right w:w="0" w:type="nil"/>
        </w:tcMar>
        <w:vAlign w:val="bottom"/>
      </w:tcPr>
    </w:tblStylePr>
  </w:style>
  <w:style w:type="paragraph" w:customStyle="1" w:styleId="TekstboksBP">
    <w:name w:val="Tekstboks BP"/>
    <w:link w:val="TekstboksBPChar"/>
    <w:qFormat/>
    <w:rsid w:val="00B7494B"/>
    <w:pPr>
      <w:pBdr>
        <w:top w:val="single" w:sz="12" w:space="1" w:color="667E9D"/>
        <w:left w:val="single" w:sz="12" w:space="4" w:color="667E9D"/>
        <w:bottom w:val="single" w:sz="12" w:space="1" w:color="667E9D"/>
        <w:right w:val="single" w:sz="12" w:space="4" w:color="667E9D"/>
      </w:pBdr>
      <w:shd w:val="clear" w:color="auto" w:fill="E3E8EF"/>
      <w:autoSpaceDE w:val="0"/>
      <w:autoSpaceDN w:val="0"/>
      <w:adjustRightInd w:val="0"/>
    </w:pPr>
    <w:rPr>
      <w:rFonts w:ascii="Arial" w:hAnsi="Arial"/>
      <w:color w:val="2E4E6F"/>
      <w:sz w:val="20"/>
      <w:szCs w:val="20"/>
      <w:lang w:val="en-US"/>
    </w:rPr>
  </w:style>
  <w:style w:type="paragraph" w:customStyle="1" w:styleId="Tabell">
    <w:name w:val="Tabell"/>
    <w:link w:val="TabellChar"/>
    <w:qFormat/>
    <w:rsid w:val="00B7494B"/>
    <w:rPr>
      <w:rFonts w:ascii="Arial" w:hAnsi="Arial"/>
      <w:sz w:val="20"/>
      <w:szCs w:val="20"/>
    </w:rPr>
  </w:style>
  <w:style w:type="character" w:customStyle="1" w:styleId="TekstboksBPChar">
    <w:name w:val="Tekstboks BP Char"/>
    <w:basedOn w:val="DefaultParagraphFont"/>
    <w:link w:val="TekstboksBP"/>
    <w:rsid w:val="00596D77"/>
    <w:rPr>
      <w:rFonts w:ascii="Arial" w:hAnsi="Arial"/>
      <w:color w:val="2E4E6F"/>
      <w:sz w:val="20"/>
      <w:szCs w:val="20"/>
      <w:shd w:val="clear" w:color="auto" w:fill="E3E8EF"/>
      <w:lang w:val="en-US"/>
    </w:rPr>
  </w:style>
  <w:style w:type="paragraph" w:customStyle="1" w:styleId="DOKTYPE">
    <w:name w:val="DOK_TYPE"/>
    <w:basedOn w:val="Normal"/>
    <w:rsid w:val="00774913"/>
    <w:pPr>
      <w:framePr w:w="5490" w:h="403" w:hSpace="142" w:wrap="notBeside" w:vAnchor="page" w:hAnchor="page" w:x="479" w:y="1421"/>
    </w:pPr>
    <w:rPr>
      <w:b/>
      <w:caps/>
      <w:color w:val="2E4E6F"/>
      <w:sz w:val="28"/>
      <w:szCs w:val="28"/>
    </w:rPr>
  </w:style>
  <w:style w:type="character" w:customStyle="1" w:styleId="TabellChar">
    <w:name w:val="Tabell Char"/>
    <w:basedOn w:val="DefaultParagraphFont"/>
    <w:link w:val="Tabell"/>
    <w:rsid w:val="00596D77"/>
    <w:rPr>
      <w:rFonts w:ascii="Arial" w:hAnsi="Arial"/>
      <w:sz w:val="20"/>
      <w:szCs w:val="20"/>
    </w:rPr>
  </w:style>
  <w:style w:type="character" w:customStyle="1" w:styleId="DOKUMENTTYPE">
    <w:name w:val="DOKUMENT_TYPE"/>
    <w:basedOn w:val="Strong"/>
    <w:uiPriority w:val="1"/>
    <w:rsid w:val="00B7494B"/>
    <w:rPr>
      <w:rFonts w:ascii="Arial" w:hAnsi="Arial"/>
      <w:b/>
      <w:bCs/>
      <w:caps/>
      <w:color w:val="2E4E6F"/>
      <w:sz w:val="28"/>
    </w:rPr>
  </w:style>
  <w:style w:type="character" w:styleId="Strong">
    <w:name w:val="Strong"/>
    <w:basedOn w:val="DefaultParagraphFont"/>
    <w:locked/>
    <w:rsid w:val="00B7494B"/>
    <w:rPr>
      <w:b/>
      <w:bCs/>
    </w:rPr>
  </w:style>
  <w:style w:type="paragraph" w:customStyle="1" w:styleId="topp-bunntekst">
    <w:name w:val="topp-bunntekst"/>
    <w:basedOn w:val="Footer"/>
    <w:link w:val="topp-bunntekstChar"/>
    <w:rsid w:val="00B7494B"/>
    <w:rPr>
      <w:color w:val="2E4E6F"/>
      <w:sz w:val="16"/>
      <w:szCs w:val="16"/>
    </w:rPr>
  </w:style>
  <w:style w:type="character" w:customStyle="1" w:styleId="topp-bunntekstChar">
    <w:name w:val="topp-bunntekst Char"/>
    <w:basedOn w:val="FooterChar"/>
    <w:link w:val="topp-bunntekst"/>
    <w:rsid w:val="00EE3DBF"/>
    <w:rPr>
      <w:rFonts w:ascii="Arial" w:hAnsi="Arial"/>
      <w:color w:val="2E4E6F"/>
      <w:sz w:val="16"/>
      <w:szCs w:val="16"/>
      <w:lang w:val="en-US"/>
    </w:rPr>
  </w:style>
  <w:style w:type="paragraph" w:customStyle="1" w:styleId="Forsidetittel1">
    <w:name w:val="Forside_tittel1"/>
    <w:basedOn w:val="Normal"/>
    <w:link w:val="Forsidetittel1Char"/>
    <w:rsid w:val="00B7494B"/>
    <w:pPr>
      <w:jc w:val="right"/>
    </w:pPr>
    <w:rPr>
      <w:b/>
      <w:caps/>
      <w:color w:val="2E4E6F"/>
      <w:sz w:val="48"/>
      <w:szCs w:val="48"/>
    </w:rPr>
  </w:style>
  <w:style w:type="paragraph" w:customStyle="1" w:styleId="Forsidetittel2">
    <w:name w:val="Forside_tittel2"/>
    <w:basedOn w:val="Normal"/>
    <w:link w:val="Forsidetittel2Char"/>
    <w:rsid w:val="00B7494B"/>
    <w:pPr>
      <w:jc w:val="right"/>
    </w:pPr>
    <w:rPr>
      <w:color w:val="2E4E6F"/>
      <w:sz w:val="28"/>
      <w:szCs w:val="28"/>
    </w:rPr>
  </w:style>
  <w:style w:type="character" w:customStyle="1" w:styleId="Forsidetittel1Char">
    <w:name w:val="Forside_tittel1 Char"/>
    <w:basedOn w:val="DefaultParagraphFont"/>
    <w:link w:val="Forsidetittel1"/>
    <w:rsid w:val="0062145A"/>
    <w:rPr>
      <w:rFonts w:ascii="Arial" w:hAnsi="Arial"/>
      <w:b/>
      <w:caps/>
      <w:color w:val="2E4E6F"/>
      <w:sz w:val="48"/>
      <w:szCs w:val="48"/>
      <w:lang w:val="en-US"/>
    </w:rPr>
  </w:style>
  <w:style w:type="character" w:customStyle="1" w:styleId="Forsidetittel2Char">
    <w:name w:val="Forside_tittel2 Char"/>
    <w:basedOn w:val="DefaultParagraphFont"/>
    <w:link w:val="Forsidetittel2"/>
    <w:rsid w:val="00E3371D"/>
    <w:rPr>
      <w:rFonts w:ascii="Arial" w:hAnsi="Arial"/>
      <w:color w:val="2E4E6F"/>
      <w:sz w:val="28"/>
      <w:szCs w:val="28"/>
      <w:lang w:val="en-US"/>
    </w:rPr>
  </w:style>
  <w:style w:type="paragraph" w:styleId="ListParagraph">
    <w:name w:val="List Paragraph"/>
    <w:basedOn w:val="Normal"/>
    <w:uiPriority w:val="34"/>
    <w:unhideWhenUsed/>
    <w:qFormat/>
    <w:rsid w:val="00B7494B"/>
    <w:pPr>
      <w:numPr>
        <w:numId w:val="15"/>
      </w:numPr>
      <w:spacing w:after="200" w:line="276" w:lineRule="auto"/>
      <w:contextualSpacing/>
    </w:pPr>
    <w:rPr>
      <w:rFonts w:eastAsiaTheme="minorHAnsi" w:cstheme="minorBidi"/>
      <w:szCs w:val="22"/>
      <w:lang w:val="nb-NO" w:eastAsia="en-US"/>
    </w:rPr>
  </w:style>
  <w:style w:type="character" w:styleId="PlaceholderText">
    <w:name w:val="Placeholder Text"/>
    <w:basedOn w:val="DefaultParagraphFont"/>
    <w:uiPriority w:val="99"/>
    <w:semiHidden/>
    <w:rsid w:val="00B7494B"/>
    <w:rPr>
      <w:color w:val="808080"/>
    </w:rPr>
  </w:style>
  <w:style w:type="table" w:customStyle="1" w:styleId="Tabellstil">
    <w:name w:val="Tabellstil"/>
    <w:uiPriority w:val="99"/>
    <w:rsid w:val="00B7494B"/>
    <w:rPr>
      <w:rFonts w:ascii="Arial" w:hAnsi="Arial"/>
      <w:sz w:val="20"/>
      <w:szCs w:val="20"/>
    </w:rPr>
    <w:tblPr>
      <w:tblBorders>
        <w:top w:val="single" w:sz="2" w:space="0" w:color="2E4E6F"/>
        <w:left w:val="single" w:sz="2" w:space="0" w:color="2E4E6F"/>
        <w:bottom w:val="single" w:sz="2" w:space="0" w:color="2E4E6F"/>
        <w:right w:val="single" w:sz="2" w:space="0" w:color="2E4E6F"/>
        <w:insideH w:val="single" w:sz="2" w:space="0" w:color="2E4E6F"/>
        <w:insideV w:val="single" w:sz="2" w:space="0" w:color="2E4E6F"/>
      </w:tblBorders>
      <w:tblCellMar>
        <w:top w:w="85" w:type="dxa"/>
        <w:left w:w="28" w:type="dxa"/>
        <w:bottom w:w="0" w:type="dxa"/>
        <w:right w:w="28" w:type="dxa"/>
      </w:tblCellMar>
    </w:tblPr>
    <w:tblStylePr w:type="firstRow">
      <w:pPr>
        <w:jc w:val="left"/>
      </w:pPr>
      <w:rPr>
        <w:rFonts w:ascii="Arial" w:hAnsi="Arial"/>
        <w:b/>
        <w:sz w:val="20"/>
      </w:rPr>
      <w:tblPr/>
      <w:tcPr>
        <w:shd w:val="clear" w:color="auto" w:fill="E3E8EF"/>
        <w:vAlign w:val="bottom"/>
      </w:tcPr>
    </w:tblStylePr>
  </w:style>
  <w:style w:type="paragraph" w:styleId="TOC3">
    <w:name w:val="toc 3"/>
    <w:next w:val="Normal"/>
    <w:autoRedefine/>
    <w:uiPriority w:val="39"/>
    <w:rsid w:val="00B7494B"/>
    <w:pPr>
      <w:spacing w:after="100"/>
      <w:ind w:left="400"/>
    </w:pPr>
    <w:rPr>
      <w:rFonts w:ascii="Arial" w:hAnsi="Arial"/>
      <w:sz w:val="20"/>
      <w:szCs w:val="20"/>
    </w:rPr>
  </w:style>
  <w:style w:type="paragraph" w:styleId="TOC4">
    <w:name w:val="toc 4"/>
    <w:next w:val="Normal"/>
    <w:autoRedefine/>
    <w:uiPriority w:val="39"/>
    <w:unhideWhenUsed/>
    <w:rsid w:val="00B7494B"/>
    <w:pPr>
      <w:spacing w:after="100"/>
      <w:ind w:left="600"/>
    </w:pPr>
    <w:rPr>
      <w:rFonts w:ascii="Arial" w:hAnsi="Arial"/>
      <w:sz w:val="20"/>
      <w:szCs w:val="20"/>
    </w:rPr>
  </w:style>
  <w:style w:type="paragraph" w:styleId="TOC5">
    <w:name w:val="toc 5"/>
    <w:next w:val="Normal"/>
    <w:autoRedefine/>
    <w:uiPriority w:val="39"/>
    <w:semiHidden/>
    <w:unhideWhenUsed/>
    <w:rsid w:val="00B7494B"/>
    <w:pPr>
      <w:spacing w:after="100"/>
      <w:ind w:left="800"/>
    </w:pPr>
    <w:rPr>
      <w:rFonts w:ascii="Arial" w:hAnsi="Arial"/>
      <w:sz w:val="20"/>
      <w:szCs w:val="20"/>
    </w:rPr>
  </w:style>
  <w:style w:type="paragraph" w:styleId="TOC6">
    <w:name w:val="toc 6"/>
    <w:next w:val="Normal"/>
    <w:autoRedefine/>
    <w:uiPriority w:val="39"/>
    <w:semiHidden/>
    <w:unhideWhenUsed/>
    <w:rsid w:val="00B7494B"/>
    <w:pPr>
      <w:spacing w:after="100"/>
      <w:ind w:left="1000"/>
    </w:pPr>
    <w:rPr>
      <w:rFonts w:ascii="Arial" w:hAnsi="Arial"/>
      <w:sz w:val="20"/>
      <w:szCs w:val="20"/>
    </w:rPr>
  </w:style>
  <w:style w:type="paragraph" w:customStyle="1" w:styleId="TittelIkkeInnhold">
    <w:name w:val="TittelIkkeInnhold"/>
    <w:semiHidden/>
    <w:qFormat/>
    <w:rsid w:val="009D5682"/>
    <w:pPr>
      <w:spacing w:before="240" w:after="60" w:line="288" w:lineRule="auto"/>
    </w:pPr>
    <w:rPr>
      <w:rFonts w:ascii="Arial" w:eastAsiaTheme="majorEastAsia" w:hAnsi="Arial" w:cstheme="majorBidi"/>
      <w:b/>
      <w:bCs/>
      <w:color w:val="000000" w:themeColor="text1"/>
      <w:kern w:val="28"/>
      <w:sz w:val="32"/>
      <w:szCs w:val="32"/>
      <w:lang w:val="en-US"/>
    </w:rPr>
  </w:style>
  <w:style w:type="paragraph" w:styleId="ListBullet">
    <w:name w:val="List Bullet"/>
    <w:basedOn w:val="Normal"/>
    <w:uiPriority w:val="99"/>
    <w:unhideWhenUsed/>
    <w:qFormat/>
    <w:rsid w:val="0084780A"/>
    <w:pPr>
      <w:numPr>
        <w:numId w:val="22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84780A"/>
    <w:pPr>
      <w:numPr>
        <w:numId w:val="23"/>
      </w:numPr>
      <w:contextualSpacing/>
    </w:pPr>
  </w:style>
  <w:style w:type="character" w:customStyle="1" w:styleId="apple-converted-space">
    <w:name w:val="apple-converted-space"/>
    <w:basedOn w:val="DefaultParagraphFont"/>
    <w:rsid w:val="00F46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9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buypassdev.atlassian.net/wiki/display/BpCode/Installasjonsguider?preview=/7405732/11436034/Service%20Connector8.0.X.X_installationGuide_EN_25.09.2014.pdf" TargetMode="External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support.citrix.com/article/CTX126206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ott\AppData\Local\Microsoft\Windows\Temporary%20Internet%20Files\Content.IE5\U6EPZHKT\Buypass%20dokumentmal_EN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5E144AEE4C4C6DA8965AABAF883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D8025-19B7-4101-9B85-2C94871C8CAB}"/>
      </w:docPartPr>
      <w:docPartBody>
        <w:p w:rsidR="00C96387" w:rsidRDefault="00FC2189">
          <w:pPr>
            <w:pStyle w:val="595E144AEE4C4C6DA8965AABAF8838DA"/>
          </w:pPr>
          <w:r>
            <w:t>&lt;type dokument&gt;</w:t>
          </w:r>
        </w:p>
      </w:docPartBody>
    </w:docPart>
    <w:docPart>
      <w:docPartPr>
        <w:name w:val="9A6B3AE426104756AED8E0F14A381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958B5-A11D-42DE-8C06-E274692ABCD4}"/>
      </w:docPartPr>
      <w:docPartBody>
        <w:p w:rsidR="00C96387" w:rsidRDefault="00FC2189">
          <w:pPr>
            <w:pStyle w:val="9A6B3AE426104756AED8E0F14A38180D"/>
          </w:pPr>
          <w:r w:rsidRPr="00AB2EA4">
            <w:t>&lt;Dokumentnavn, linje 1&gt;</w:t>
          </w:r>
        </w:p>
      </w:docPartBody>
    </w:docPart>
    <w:docPart>
      <w:docPartPr>
        <w:name w:val="FBF56EFCA27C4B2E9F2ACBA8CEFFD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84CDA-32B7-4E98-824D-345EB5F19210}"/>
      </w:docPartPr>
      <w:docPartBody>
        <w:p w:rsidR="00C96387" w:rsidRDefault="00FC2189">
          <w:pPr>
            <w:pStyle w:val="FBF56EFCA27C4B2E9F2ACBA8CEFFD56E"/>
          </w:pPr>
          <w:r w:rsidRPr="00AB2EA4">
            <w:t>&lt;Dokumentnavn, Linje 2&gt;</w:t>
          </w:r>
        </w:p>
      </w:docPartBody>
    </w:docPart>
    <w:docPart>
      <w:docPartPr>
        <w:name w:val="200F88DE4AB540A1874FF3BBD3A78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1369A-F320-427D-A5E9-A9CDD19716F0}"/>
      </w:docPartPr>
      <w:docPartBody>
        <w:p w:rsidR="00C96387" w:rsidRDefault="00FC2189">
          <w:pPr>
            <w:pStyle w:val="200F88DE4AB540A1874FF3BBD3A781F8"/>
          </w:pPr>
          <w:r w:rsidRPr="00AB2EA4">
            <w:rPr>
              <w:rStyle w:val="DOKUMENTTYPE"/>
            </w:rPr>
            <w:t>Velg klassifisering</w:t>
          </w:r>
        </w:p>
      </w:docPartBody>
    </w:docPart>
    <w:docPart>
      <w:docPartPr>
        <w:name w:val="E76C479D15F44A789700D6252F4C7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E071-0EBF-44E5-82D8-15758A2BC2D2}"/>
      </w:docPartPr>
      <w:docPartBody>
        <w:p w:rsidR="00C96387" w:rsidRDefault="00FC2189">
          <w:pPr>
            <w:pStyle w:val="E76C479D15F44A789700D6252F4C710B"/>
          </w:pPr>
          <w:r w:rsidRPr="00AB2EA4">
            <w:t>&lt;versjonsnummer&gt;</w:t>
          </w:r>
        </w:p>
      </w:docPartBody>
    </w:docPart>
    <w:docPart>
      <w:docPartPr>
        <w:name w:val="D78EC3EA386C438DA393FAE44248A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09473-DF13-4EE9-B9FB-1666A0359670}"/>
      </w:docPartPr>
      <w:docPartBody>
        <w:p w:rsidR="00C96387" w:rsidRDefault="00FC2189">
          <w:pPr>
            <w:pStyle w:val="D78EC3EA386C438DA393FAE44248ADF7"/>
          </w:pPr>
          <w:r w:rsidRPr="00AB2EA4">
            <w:t>&lt;versjonsdato&gt;</w:t>
          </w:r>
        </w:p>
      </w:docPartBody>
    </w:docPart>
    <w:docPart>
      <w:docPartPr>
        <w:name w:val="1FAB868F31F54147BFFAD5E635911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2713D-23BF-48D2-BDD9-4F8169C5AE33}"/>
      </w:docPartPr>
      <w:docPartBody>
        <w:p w:rsidR="00C96387" w:rsidRDefault="00FC2189">
          <w:pPr>
            <w:pStyle w:val="1FAB868F31F54147BFFAD5E635911264"/>
          </w:pPr>
          <w:r w:rsidRPr="00AB2EA4">
            <w:rPr>
              <w:lang w:val="en-US"/>
            </w:rPr>
            <w:t>&lt;dato&gt;</w:t>
          </w:r>
        </w:p>
      </w:docPartBody>
    </w:docPart>
    <w:docPart>
      <w:docPartPr>
        <w:name w:val="1A87B2135D8C4902BF9360CA56C7B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A649D-C3F2-4EFD-8B9F-2AACB5E19F84}"/>
      </w:docPartPr>
      <w:docPartBody>
        <w:p w:rsidR="00C96387" w:rsidRDefault="00FC2189">
          <w:pPr>
            <w:pStyle w:val="1A87B2135D8C4902BF9360CA56C7B7CF"/>
          </w:pPr>
          <w:r w:rsidRPr="00AB2EA4">
            <w:t>&lt;</w:t>
          </w:r>
          <w:r w:rsidRPr="00AB2EA4">
            <w:rPr>
              <w:rStyle w:val="PlaceholderText"/>
            </w:rPr>
            <w:t>status&gt;</w:t>
          </w:r>
        </w:p>
      </w:docPartBody>
    </w:docPart>
    <w:docPart>
      <w:docPartPr>
        <w:name w:val="D8F05E055270404EBB92AA753EF9D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3A008-78CF-4798-A630-9A9306D755DD}"/>
      </w:docPartPr>
      <w:docPartBody>
        <w:p w:rsidR="00C96387" w:rsidRDefault="00FC2189">
          <w:pPr>
            <w:pStyle w:val="D8F05E055270404EBB92AA753EF9D7E0"/>
          </w:pPr>
          <w:r w:rsidRPr="00AB2EA4">
            <w:rPr>
              <w:lang w:val="en-US"/>
            </w:rPr>
            <w:t>&lt;firmanavn&gt;</w:t>
          </w:r>
        </w:p>
      </w:docPartBody>
    </w:docPart>
    <w:docPart>
      <w:docPartPr>
        <w:name w:val="908040AB386A49F2B91ED3F532870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0B5B5-9630-424E-996C-7B6BF023DA1D}"/>
      </w:docPartPr>
      <w:docPartBody>
        <w:p w:rsidR="00C96387" w:rsidRDefault="00FC2189">
          <w:pPr>
            <w:pStyle w:val="908040AB386A49F2B91ED3F532870D86"/>
          </w:pPr>
          <w:r w:rsidRPr="00AB2EA4">
            <w:rPr>
              <w:lang w:val="en-US"/>
            </w:rPr>
            <w:t>&lt;navn&gt;</w:t>
          </w:r>
        </w:p>
      </w:docPartBody>
    </w:docPart>
    <w:docPart>
      <w:docPartPr>
        <w:name w:val="FFFCF2BEAFB749EBA390482AAB014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F4E91-5EDA-4BC7-8B00-0A39F7C3D958}"/>
      </w:docPartPr>
      <w:docPartBody>
        <w:p w:rsidR="00C96387" w:rsidRDefault="00FC2189">
          <w:pPr>
            <w:pStyle w:val="FFFCF2BEAFB749EBA390482AAB014EBB"/>
          </w:pPr>
          <w:r w:rsidRPr="00397CD7">
            <w:rPr>
              <w:rStyle w:val="DOKUMENTTYPE"/>
              <w:sz w:val="18"/>
              <w:szCs w:val="18"/>
            </w:rPr>
            <w:t>Velg klassifisering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C2189"/>
    <w:rsid w:val="00116887"/>
    <w:rsid w:val="001A3168"/>
    <w:rsid w:val="00996E46"/>
    <w:rsid w:val="00A41415"/>
    <w:rsid w:val="00A66AD8"/>
    <w:rsid w:val="00C279DA"/>
    <w:rsid w:val="00C96387"/>
    <w:rsid w:val="00FC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3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5E144AEE4C4C6DA8965AABAF8838DA">
    <w:name w:val="595E144AEE4C4C6DA8965AABAF8838DA"/>
    <w:rsid w:val="00C96387"/>
  </w:style>
  <w:style w:type="paragraph" w:customStyle="1" w:styleId="9A6B3AE426104756AED8E0F14A38180D">
    <w:name w:val="9A6B3AE426104756AED8E0F14A38180D"/>
    <w:rsid w:val="00C96387"/>
  </w:style>
  <w:style w:type="paragraph" w:customStyle="1" w:styleId="FBF56EFCA27C4B2E9F2ACBA8CEFFD56E">
    <w:name w:val="FBF56EFCA27C4B2E9F2ACBA8CEFFD56E"/>
    <w:rsid w:val="00C96387"/>
  </w:style>
  <w:style w:type="character" w:customStyle="1" w:styleId="DOKUMENTTYPE">
    <w:name w:val="DOKUMENT_TYPE"/>
    <w:basedOn w:val="Strong"/>
    <w:uiPriority w:val="1"/>
    <w:rsid w:val="00C96387"/>
    <w:rPr>
      <w:rFonts w:ascii="Arial" w:hAnsi="Arial"/>
      <w:b/>
      <w:bCs/>
      <w:caps/>
      <w:color w:val="2E4E6F"/>
      <w:sz w:val="28"/>
    </w:rPr>
  </w:style>
  <w:style w:type="character" w:styleId="Strong">
    <w:name w:val="Strong"/>
    <w:basedOn w:val="DefaultParagraphFont"/>
    <w:uiPriority w:val="22"/>
    <w:qFormat/>
    <w:rsid w:val="00C96387"/>
    <w:rPr>
      <w:b/>
      <w:bCs/>
    </w:rPr>
  </w:style>
  <w:style w:type="paragraph" w:customStyle="1" w:styleId="200F88DE4AB540A1874FF3BBD3A781F8">
    <w:name w:val="200F88DE4AB540A1874FF3BBD3A781F8"/>
    <w:rsid w:val="00C96387"/>
  </w:style>
  <w:style w:type="paragraph" w:customStyle="1" w:styleId="E76C479D15F44A789700D6252F4C710B">
    <w:name w:val="E76C479D15F44A789700D6252F4C710B"/>
    <w:rsid w:val="00C96387"/>
  </w:style>
  <w:style w:type="paragraph" w:customStyle="1" w:styleId="D78EC3EA386C438DA393FAE44248ADF7">
    <w:name w:val="D78EC3EA386C438DA393FAE44248ADF7"/>
    <w:rsid w:val="00C96387"/>
  </w:style>
  <w:style w:type="paragraph" w:customStyle="1" w:styleId="7124455918CC4316A9051F7290FE4B89">
    <w:name w:val="7124455918CC4316A9051F7290FE4B89"/>
    <w:rsid w:val="00C96387"/>
  </w:style>
  <w:style w:type="paragraph" w:customStyle="1" w:styleId="DB6540E3AC7B432AB46173207A6C7A80">
    <w:name w:val="DB6540E3AC7B432AB46173207A6C7A80"/>
    <w:rsid w:val="00C96387"/>
  </w:style>
  <w:style w:type="paragraph" w:customStyle="1" w:styleId="D892D221FB7C4986B4B6634A9D51A886">
    <w:name w:val="D892D221FB7C4986B4B6634A9D51A886"/>
    <w:rsid w:val="00C96387"/>
  </w:style>
  <w:style w:type="paragraph" w:customStyle="1" w:styleId="C9391058C09042B09970A62D90812F36">
    <w:name w:val="C9391058C09042B09970A62D90812F36"/>
    <w:rsid w:val="00C96387"/>
  </w:style>
  <w:style w:type="paragraph" w:customStyle="1" w:styleId="1FAB868F31F54147BFFAD5E635911264">
    <w:name w:val="1FAB868F31F54147BFFAD5E635911264"/>
    <w:rsid w:val="00C96387"/>
  </w:style>
  <w:style w:type="character" w:styleId="PlaceholderText">
    <w:name w:val="Placeholder Text"/>
    <w:basedOn w:val="DefaultParagraphFont"/>
    <w:uiPriority w:val="99"/>
    <w:semiHidden/>
    <w:rsid w:val="00C96387"/>
    <w:rPr>
      <w:color w:val="808080"/>
    </w:rPr>
  </w:style>
  <w:style w:type="paragraph" w:customStyle="1" w:styleId="1A87B2135D8C4902BF9360CA56C7B7CF">
    <w:name w:val="1A87B2135D8C4902BF9360CA56C7B7CF"/>
    <w:rsid w:val="00C96387"/>
  </w:style>
  <w:style w:type="paragraph" w:customStyle="1" w:styleId="D8F05E055270404EBB92AA753EF9D7E0">
    <w:name w:val="D8F05E055270404EBB92AA753EF9D7E0"/>
    <w:rsid w:val="00C96387"/>
  </w:style>
  <w:style w:type="paragraph" w:customStyle="1" w:styleId="908040AB386A49F2B91ED3F532870D86">
    <w:name w:val="908040AB386A49F2B91ED3F532870D86"/>
    <w:rsid w:val="00C96387"/>
  </w:style>
  <w:style w:type="paragraph" w:customStyle="1" w:styleId="56086ACA2F7B4255822165A6038A21E6">
    <w:name w:val="56086ACA2F7B4255822165A6038A21E6"/>
    <w:rsid w:val="00C96387"/>
  </w:style>
  <w:style w:type="paragraph" w:customStyle="1" w:styleId="A55B3912E9F04B9F9D503E482DE6D9B7">
    <w:name w:val="A55B3912E9F04B9F9D503E482DE6D9B7"/>
    <w:rsid w:val="00C96387"/>
  </w:style>
  <w:style w:type="paragraph" w:customStyle="1" w:styleId="FFFCF2BEAFB749EBA390482AAB014EBB">
    <w:name w:val="FFFCF2BEAFB749EBA390482AAB014EBB"/>
    <w:rsid w:val="00C963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type>Integration Guide</type>
  <doknavn>Netscalerservice 10.x</doknavn>
  <klassifisering>Buypass OPEN</klassifisering>
  <versjonsnummer>1.0</versjonsnummer>
  <versjonsdato>2017-02-21T00:00:00</versjonsdato>
</root>
</file>

<file path=customXml/item2.xml><?xml version="1.0" encoding="utf-8"?>
<root>
  <type>Installation Guide</type>
  <doknavn>Netscaler</doknavn>
  <klassifisering>Buypass OPEN</klassifisering>
  <versjonsnummer>1.0</versjonsnummer>
  <versjonsdato>2017-01-26T00:00:00</versjonsdato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8737507B-677B-4E6B-979C-181070B459A4}">
  <ds:schemaRefs/>
</ds:datastoreItem>
</file>

<file path=customXml/itemProps2.xml><?xml version="1.0" encoding="utf-8"?>
<ds:datastoreItem xmlns:ds="http://schemas.openxmlformats.org/officeDocument/2006/customXml" ds:itemID="{8737507B-677B-4E6B-979C-181070B459A4}">
  <ds:schemaRefs/>
</ds:datastoreItem>
</file>

<file path=customXml/itemProps3.xml><?xml version="1.0" encoding="utf-8"?>
<ds:datastoreItem xmlns:ds="http://schemas.openxmlformats.org/officeDocument/2006/customXml" ds:itemID="{B1BD0C24-9892-4AED-A0CC-F4817266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Buypass dokumentmal_EN.dotm</Template>
  <TotalTime>5</TotalTime>
  <Pages>11</Pages>
  <Words>221</Words>
  <Characters>2255</Characters>
  <Application>Microsoft Office Word</Application>
  <DocSecurity>0</DocSecurity>
  <Lines>18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Buypass prosjektbeskrivelse</vt:lpstr>
      <vt:lpstr>Buypass prosjektbeskrivelse</vt:lpstr>
    </vt:vector>
  </TitlesOfParts>
  <Company>Buypass as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Buypass prosjektbeskrivelse</dc:title>
  <dc:creator>oott</dc:creator>
  <cp:lastModifiedBy>Lise Ringvold Kristoffersen</cp:lastModifiedBy>
  <cp:revision>3</cp:revision>
  <cp:lastPrinted>2014-09-25T12:55:00Z</cp:lastPrinted>
  <dcterms:created xsi:type="dcterms:W3CDTF">2017-02-22T07:22:00Z</dcterms:created>
  <dcterms:modified xsi:type="dcterms:W3CDTF">2017-02-22T07:25:00Z</dcterms:modified>
</cp:coreProperties>
</file>